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83073B" w:rsidRDefault="00BB6C3D" w:rsidP="00FE0AED">
      <w:pPr>
        <w:pStyle w:val="l1"/>
        <w:ind w:left="1418" w:right="1258" w:hanging="284"/>
        <w:rPr>
          <w:szCs w:val="22"/>
        </w:rPr>
      </w:pP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83F25">
        <w:rPr>
          <w:color w:val="000000"/>
          <w:szCs w:val="22"/>
        </w:rPr>
        <w:t xml:space="preserve">    </w:t>
      </w:r>
      <w:r w:rsidR="00EA3204" w:rsidRPr="00883F25">
        <w:rPr>
          <w:szCs w:val="22"/>
        </w:rPr>
        <w:t xml:space="preserve">       </w:t>
      </w:r>
      <w:r w:rsidR="00643113" w:rsidRPr="00883F25">
        <w:rPr>
          <w:szCs w:val="22"/>
        </w:rPr>
        <w:tab/>
      </w:r>
      <w:r w:rsidR="00EA3204" w:rsidRPr="0083073B">
        <w:rPr>
          <w:szCs w:val="22"/>
        </w:rPr>
        <w:t>Nr</w:t>
      </w:r>
      <w:r w:rsidR="00710512" w:rsidRPr="0083073B">
        <w:rPr>
          <w:szCs w:val="22"/>
        </w:rPr>
        <w:t>o</w:t>
      </w:r>
      <w:r w:rsidR="00EA3204" w:rsidRPr="0083073B">
        <w:rPr>
          <w:szCs w:val="22"/>
        </w:rPr>
        <w:t xml:space="preserve">: </w:t>
      </w:r>
      <w:r w:rsidR="00710512" w:rsidRPr="0083073B">
        <w:rPr>
          <w:szCs w:val="22"/>
        </w:rPr>
        <w:t>4</w:t>
      </w:r>
      <w:r w:rsidR="001D1FD2" w:rsidRPr="0083073B">
        <w:rPr>
          <w:szCs w:val="22"/>
        </w:rPr>
        <w:t xml:space="preserve"> / 2013</w:t>
      </w:r>
    </w:p>
    <w:p w:rsidR="00052B0B" w:rsidRPr="0083073B" w:rsidRDefault="00052B0B" w:rsidP="00FE0AED">
      <w:pPr>
        <w:pStyle w:val="l1"/>
        <w:ind w:left="1418" w:right="1258" w:hanging="284"/>
        <w:rPr>
          <w:b/>
          <w:szCs w:val="22"/>
        </w:rPr>
      </w:pPr>
    </w:p>
    <w:p w:rsidR="00052B0B" w:rsidRPr="0083073B" w:rsidRDefault="00052B0B" w:rsidP="00FE0AED">
      <w:pPr>
        <w:pStyle w:val="l1"/>
        <w:ind w:left="1418" w:right="1258" w:hanging="284"/>
        <w:rPr>
          <w:b/>
          <w:szCs w:val="22"/>
        </w:rPr>
      </w:pPr>
    </w:p>
    <w:p w:rsidR="004B4D27" w:rsidRPr="0083073B" w:rsidRDefault="00710512" w:rsidP="00FE0AED">
      <w:pPr>
        <w:pStyle w:val="l1"/>
        <w:ind w:left="1418" w:right="1258" w:hanging="284"/>
        <w:rPr>
          <w:b/>
          <w:color w:val="000000"/>
          <w:szCs w:val="22"/>
        </w:rPr>
      </w:pPr>
      <w:r w:rsidRPr="0083073B">
        <w:rPr>
          <w:b/>
          <w:szCs w:val="22"/>
        </w:rPr>
        <w:t>Sukuyhdistyksen hallituksen kokous 10.9</w:t>
      </w:r>
      <w:r w:rsidR="001D1FD2" w:rsidRPr="0083073B">
        <w:rPr>
          <w:b/>
          <w:szCs w:val="22"/>
        </w:rPr>
        <w:t>.2013</w:t>
      </w:r>
      <w:r w:rsidR="00F331B5" w:rsidRPr="0083073B">
        <w:rPr>
          <w:b/>
          <w:szCs w:val="22"/>
        </w:rPr>
        <w:tab/>
      </w:r>
      <w:r w:rsidR="00F331B5" w:rsidRPr="0083073B">
        <w:rPr>
          <w:b/>
          <w:color w:val="000000"/>
          <w:szCs w:val="22"/>
        </w:rPr>
        <w:tab/>
      </w:r>
    </w:p>
    <w:p w:rsidR="00532789" w:rsidRPr="0083073B" w:rsidRDefault="0083073B" w:rsidP="00FE0AED">
      <w:pPr>
        <w:pStyle w:val="l1"/>
        <w:ind w:left="1418" w:right="1258" w:hanging="284"/>
        <w:rPr>
          <w:color w:val="000000"/>
          <w:szCs w:val="22"/>
        </w:rPr>
      </w:pPr>
      <w:r w:rsidRPr="0083073B">
        <w:rPr>
          <w:color w:val="000000"/>
          <w:szCs w:val="22"/>
        </w:rPr>
        <w:t>Paikka</w:t>
      </w:r>
      <w:r w:rsidR="00CF6967" w:rsidRPr="0083073B">
        <w:rPr>
          <w:color w:val="000000"/>
          <w:szCs w:val="22"/>
        </w:rPr>
        <w:t>:</w:t>
      </w:r>
      <w:r w:rsidR="00CF6967" w:rsidRPr="0083073B">
        <w:rPr>
          <w:color w:val="000000"/>
          <w:szCs w:val="22"/>
        </w:rPr>
        <w:tab/>
      </w:r>
      <w:r>
        <w:rPr>
          <w:color w:val="000000"/>
          <w:szCs w:val="22"/>
        </w:rPr>
        <w:t>Schulmanin</w:t>
      </w:r>
      <w:r w:rsidR="0049374A" w:rsidRPr="0083073B">
        <w:rPr>
          <w:color w:val="000000"/>
          <w:szCs w:val="22"/>
        </w:rPr>
        <w:t xml:space="preserve"> </w:t>
      </w:r>
      <w:r>
        <w:rPr>
          <w:color w:val="000000"/>
          <w:szCs w:val="22"/>
        </w:rPr>
        <w:t>Taideliike, Kasarminkatu 2, Helsinki</w:t>
      </w:r>
    </w:p>
    <w:p w:rsidR="00532789" w:rsidRDefault="0083073B" w:rsidP="00FE0AED">
      <w:pPr>
        <w:pStyle w:val="l1"/>
        <w:ind w:left="1418" w:right="1258" w:hanging="284"/>
        <w:rPr>
          <w:color w:val="000000"/>
          <w:szCs w:val="22"/>
        </w:rPr>
      </w:pPr>
      <w:r w:rsidRPr="0083073B">
        <w:rPr>
          <w:color w:val="000000"/>
          <w:szCs w:val="22"/>
        </w:rPr>
        <w:t>Läsnä</w:t>
      </w:r>
      <w:r w:rsidR="00E66891" w:rsidRPr="0083073B">
        <w:rPr>
          <w:color w:val="000000"/>
          <w:szCs w:val="22"/>
        </w:rPr>
        <w:t>:</w:t>
      </w:r>
      <w:r w:rsidR="00E66891" w:rsidRPr="0083073B">
        <w:rPr>
          <w:color w:val="000000"/>
          <w:szCs w:val="22"/>
        </w:rPr>
        <w:tab/>
      </w:r>
      <w:r w:rsidR="00EF1C7B" w:rsidRPr="0083073B">
        <w:rPr>
          <w:color w:val="000000"/>
          <w:szCs w:val="22"/>
        </w:rPr>
        <w:t>Jan Schulman</w:t>
      </w:r>
      <w:r>
        <w:rPr>
          <w:color w:val="000000"/>
          <w:szCs w:val="22"/>
        </w:rPr>
        <w:t xml:space="preserve"> (pj</w:t>
      </w:r>
      <w:r w:rsidR="00131CD0" w:rsidRPr="0083073B">
        <w:rPr>
          <w:color w:val="000000"/>
          <w:szCs w:val="22"/>
        </w:rPr>
        <w:t>.)</w:t>
      </w:r>
      <w:r w:rsidR="00EF1C7B" w:rsidRPr="0083073B">
        <w:rPr>
          <w:color w:val="000000"/>
          <w:szCs w:val="22"/>
        </w:rPr>
        <w:t xml:space="preserve">, </w:t>
      </w:r>
      <w:r w:rsidR="005E7042" w:rsidRPr="0083073B">
        <w:rPr>
          <w:color w:val="000000"/>
          <w:szCs w:val="22"/>
        </w:rPr>
        <w:t>Peter</w:t>
      </w:r>
      <w:r w:rsidR="00E66891" w:rsidRPr="0083073B">
        <w:rPr>
          <w:color w:val="000000"/>
          <w:szCs w:val="22"/>
        </w:rPr>
        <w:t xml:space="preserve"> </w:t>
      </w:r>
      <w:r w:rsidR="005E7042" w:rsidRPr="0083073B">
        <w:rPr>
          <w:color w:val="000000"/>
          <w:szCs w:val="22"/>
        </w:rPr>
        <w:t>Sc</w:t>
      </w:r>
      <w:r w:rsidR="00E66891" w:rsidRPr="0083073B">
        <w:rPr>
          <w:color w:val="000000"/>
          <w:szCs w:val="22"/>
        </w:rPr>
        <w:t>hulman</w:t>
      </w:r>
      <w:r>
        <w:rPr>
          <w:color w:val="000000"/>
          <w:szCs w:val="22"/>
        </w:rPr>
        <w:t xml:space="preserve"> (siht</w:t>
      </w:r>
      <w:r w:rsidR="00131CD0" w:rsidRPr="0083073B">
        <w:rPr>
          <w:color w:val="000000"/>
          <w:szCs w:val="22"/>
        </w:rPr>
        <w:t>.)</w:t>
      </w:r>
      <w:r w:rsidR="00EA44C3" w:rsidRPr="0083073B">
        <w:rPr>
          <w:color w:val="000000"/>
          <w:szCs w:val="22"/>
        </w:rPr>
        <w:t>,</w:t>
      </w:r>
      <w:r w:rsidR="00303058" w:rsidRPr="0083073B">
        <w:rPr>
          <w:color w:val="000000"/>
          <w:szCs w:val="22"/>
        </w:rPr>
        <w:t>Tauno Schulm</w:t>
      </w:r>
      <w:r w:rsidR="00303058" w:rsidRPr="00710512">
        <w:rPr>
          <w:color w:val="000000"/>
          <w:szCs w:val="22"/>
        </w:rPr>
        <w:t>an</w:t>
      </w:r>
      <w:r w:rsidR="00D27111" w:rsidRPr="00710512">
        <w:rPr>
          <w:color w:val="000000"/>
          <w:szCs w:val="22"/>
        </w:rPr>
        <w:t>,</w:t>
      </w:r>
      <w:r w:rsidR="005E4C1F" w:rsidRPr="00710512">
        <w:rPr>
          <w:color w:val="000000"/>
          <w:szCs w:val="22"/>
        </w:rPr>
        <w:t xml:space="preserve"> </w:t>
      </w:r>
      <w:r w:rsidR="00AE215E" w:rsidRPr="00710512">
        <w:rPr>
          <w:color w:val="000000"/>
          <w:szCs w:val="22"/>
        </w:rPr>
        <w:br/>
        <w:t xml:space="preserve"> </w:t>
      </w:r>
      <w:r w:rsidR="00AE215E" w:rsidRPr="00710512">
        <w:rPr>
          <w:color w:val="000000"/>
          <w:szCs w:val="22"/>
        </w:rPr>
        <w:tab/>
        <w:t>Jyrki Koulumies, Minette Schulman</w:t>
      </w:r>
      <w:r>
        <w:rPr>
          <w:color w:val="000000"/>
          <w:szCs w:val="22"/>
        </w:rPr>
        <w:t>, Kari von Schulman</w:t>
      </w:r>
    </w:p>
    <w:p w:rsidR="0083073B" w:rsidRPr="00710512" w:rsidRDefault="0083073B" w:rsidP="00FE0AED">
      <w:pPr>
        <w:pStyle w:val="l1"/>
        <w:ind w:left="1418" w:right="1258" w:hanging="284"/>
        <w:rPr>
          <w:color w:val="000000"/>
          <w:szCs w:val="22"/>
        </w:rPr>
      </w:pPr>
    </w:p>
    <w:p w:rsidR="005C3C0D" w:rsidRPr="00883F25" w:rsidRDefault="0083073B" w:rsidP="00FE0AED">
      <w:pPr>
        <w:pStyle w:val="l1"/>
        <w:numPr>
          <w:ilvl w:val="0"/>
          <w:numId w:val="17"/>
        </w:numPr>
        <w:tabs>
          <w:tab w:val="clear" w:pos="1980"/>
          <w:tab w:val="num" w:pos="1418"/>
        </w:tabs>
        <w:ind w:left="1418" w:right="1258" w:hanging="284"/>
        <w:rPr>
          <w:b/>
          <w:color w:val="000000"/>
          <w:szCs w:val="22"/>
        </w:rPr>
      </w:pPr>
      <w:r w:rsidRPr="0083073B">
        <w:rPr>
          <w:b/>
          <w:color w:val="000000"/>
          <w:szCs w:val="22"/>
        </w:rPr>
        <w:t>Kokouksen avaus</w:t>
      </w:r>
      <w:r w:rsidR="004E0D22" w:rsidRPr="0083073B">
        <w:rPr>
          <w:b/>
          <w:color w:val="000000"/>
          <w:szCs w:val="22"/>
        </w:rPr>
        <w:br/>
      </w:r>
      <w:r w:rsidRPr="0083073B">
        <w:rPr>
          <w:color w:val="000000"/>
          <w:szCs w:val="22"/>
        </w:rPr>
        <w:t xml:space="preserve">Jan Schulman avasi kokouksen ja toivotti osanottajat tervetulleiksi. </w:t>
      </w:r>
      <w:r>
        <w:rPr>
          <w:color w:val="000000"/>
          <w:szCs w:val="22"/>
        </w:rPr>
        <w:t xml:space="preserve">Edellisen kokouksen pöytäkirja käytiin läpi. </w:t>
      </w:r>
      <w:r w:rsidRPr="00883F25">
        <w:rPr>
          <w:color w:val="000000"/>
          <w:szCs w:val="22"/>
        </w:rPr>
        <w:t>Puheenjohtaja ja sihteeri allekirjoittivat pöytäkirjan.</w:t>
      </w:r>
      <w:r w:rsidR="00226066" w:rsidRPr="00883F25">
        <w:rPr>
          <w:color w:val="000000"/>
          <w:szCs w:val="22"/>
        </w:rPr>
        <w:t xml:space="preserve"> </w:t>
      </w:r>
      <w:r w:rsidR="00E25D27" w:rsidRPr="00883F25">
        <w:rPr>
          <w:color w:val="000000"/>
          <w:szCs w:val="22"/>
        </w:rPr>
        <w:br/>
      </w:r>
    </w:p>
    <w:p w:rsidR="001D1FD2" w:rsidRPr="007C549F" w:rsidRDefault="007C549F" w:rsidP="00FE0AED">
      <w:pPr>
        <w:pStyle w:val="l1"/>
        <w:numPr>
          <w:ilvl w:val="0"/>
          <w:numId w:val="17"/>
        </w:numPr>
        <w:tabs>
          <w:tab w:val="clear" w:pos="1980"/>
        </w:tabs>
        <w:ind w:left="1418" w:right="1258" w:hanging="284"/>
        <w:rPr>
          <w:b/>
          <w:color w:val="000000"/>
          <w:szCs w:val="22"/>
        </w:rPr>
      </w:pPr>
      <w:r w:rsidRPr="007C549F">
        <w:rPr>
          <w:b/>
          <w:color w:val="000000"/>
          <w:szCs w:val="22"/>
        </w:rPr>
        <w:t>Hallituksen järjestäytyminen</w:t>
      </w:r>
      <w:r w:rsidR="001D1FD2" w:rsidRPr="007C549F">
        <w:rPr>
          <w:b/>
          <w:color w:val="000000"/>
          <w:szCs w:val="22"/>
        </w:rPr>
        <w:br/>
      </w:r>
      <w:r w:rsidRPr="007C549F">
        <w:rPr>
          <w:color w:val="000000"/>
          <w:szCs w:val="22"/>
        </w:rPr>
        <w:t>Hallituksen puheenjohtajaksi valittiin Jan Schulman</w:t>
      </w:r>
      <w:r>
        <w:rPr>
          <w:color w:val="000000"/>
          <w:szCs w:val="22"/>
        </w:rPr>
        <w:t>, r</w:t>
      </w:r>
      <w:r w:rsidRPr="007C549F">
        <w:rPr>
          <w:color w:val="000000"/>
          <w:szCs w:val="22"/>
        </w:rPr>
        <w:t>ahastonhoitajaksi valittiin Tauno Schulman</w:t>
      </w:r>
      <w:r>
        <w:rPr>
          <w:color w:val="000000"/>
          <w:szCs w:val="22"/>
        </w:rPr>
        <w:t xml:space="preserve"> ja sihteriksi valittiin Peter Schulman. Uuden hallituksen muita jäseniä ovat Minette Schulman, Jyrki Koulumies ja Kari von Schulman.</w:t>
      </w:r>
    </w:p>
    <w:p w:rsidR="00EF1C7B" w:rsidRPr="007C549F" w:rsidRDefault="00FE72C4" w:rsidP="00FE0AE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color w:val="000000"/>
          <w:szCs w:val="22"/>
        </w:rPr>
      </w:pPr>
      <w:r w:rsidRPr="007C549F">
        <w:rPr>
          <w:b/>
          <w:szCs w:val="22"/>
        </w:rPr>
        <w:t>S</w:t>
      </w:r>
      <w:r w:rsidR="007C549F" w:rsidRPr="007C549F">
        <w:rPr>
          <w:b/>
          <w:szCs w:val="22"/>
        </w:rPr>
        <w:t>ukutapaamisen palaute</w:t>
      </w:r>
      <w:r w:rsidR="006F1DA5" w:rsidRPr="007C549F">
        <w:rPr>
          <w:szCs w:val="22"/>
        </w:rPr>
        <w:br/>
      </w:r>
      <w:r w:rsidR="007C549F" w:rsidRPr="007C549F">
        <w:rPr>
          <w:szCs w:val="22"/>
        </w:rPr>
        <w:t>Kesän 2013 sukukokouksesta Kisakalliossa on saatu myönteistä palautetta osanottajilta.</w:t>
      </w:r>
      <w:r w:rsidR="007C549F" w:rsidRPr="007C549F">
        <w:rPr>
          <w:szCs w:val="22"/>
        </w:rPr>
        <w:br/>
      </w:r>
      <w:r w:rsidR="007C549F">
        <w:rPr>
          <w:szCs w:val="22"/>
        </w:rPr>
        <w:t xml:space="preserve">Ohjelmasta ja kokoustilasta ei ole vielä tullut laskua ja sitä odotellaan. </w:t>
      </w:r>
      <w:r w:rsidR="00265943">
        <w:rPr>
          <w:szCs w:val="22"/>
        </w:rPr>
        <w:br/>
        <w:t xml:space="preserve">Kokouksessa tuotiin esille mahdollisuus </w:t>
      </w:r>
      <w:r w:rsidR="00883F25">
        <w:rPr>
          <w:szCs w:val="22"/>
        </w:rPr>
        <w:t>lahjoitusten</w:t>
      </w:r>
      <w:r w:rsidR="00265943">
        <w:rPr>
          <w:szCs w:val="22"/>
        </w:rPr>
        <w:t xml:space="preserve"> keräämisestä Isabella</w:t>
      </w:r>
      <w:r w:rsidR="00883F25">
        <w:rPr>
          <w:szCs w:val="22"/>
        </w:rPr>
        <w:t xml:space="preserve"> von Schulmannin ja poikien muisto</w:t>
      </w:r>
      <w:r w:rsidR="00265943">
        <w:rPr>
          <w:szCs w:val="22"/>
        </w:rPr>
        <w:t>rahastoon. Päätettiin että seuraavan jäsenmaksukeräyksen yhteydessä tähän tarjotaan jäsenille mahdollisuus.</w:t>
      </w:r>
    </w:p>
    <w:p w:rsidR="00FD0D3C" w:rsidRPr="008E44AC" w:rsidRDefault="00265943" w:rsidP="00FE0AE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color w:val="000000"/>
          <w:szCs w:val="22"/>
        </w:rPr>
      </w:pPr>
      <w:r w:rsidRPr="00265943">
        <w:rPr>
          <w:b/>
          <w:szCs w:val="22"/>
        </w:rPr>
        <w:t>Talousasiat</w:t>
      </w:r>
      <w:r w:rsidR="00FD0D3C" w:rsidRPr="00265943">
        <w:rPr>
          <w:b/>
          <w:szCs w:val="22"/>
        </w:rPr>
        <w:br/>
      </w:r>
      <w:r w:rsidRPr="00265943">
        <w:rPr>
          <w:szCs w:val="22"/>
        </w:rPr>
        <w:t xml:space="preserve">Päätettiin kerätä välittömästi kuluvan vuoden jäsenmaksut. </w:t>
      </w:r>
      <w:r>
        <w:rPr>
          <w:szCs w:val="22"/>
        </w:rPr>
        <w:t>Peter lähettää jäsenistölle maksukirjeet.</w:t>
      </w:r>
      <w:r>
        <w:rPr>
          <w:szCs w:val="22"/>
        </w:rPr>
        <w:br/>
        <w:t>Keskusteltiin yhdistyksen verovelvollisuudesta ja päätettiin laatia veroviranomaisille oikaisupyyntö koskien yhdistyksen tuloksen verottamista. Tauno on yhteydessä Joakim Donneriin oikaisupyynnön laatimista varten.</w:t>
      </w:r>
      <w:r w:rsidR="008E44AC">
        <w:rPr>
          <w:szCs w:val="22"/>
        </w:rPr>
        <w:br/>
      </w:r>
    </w:p>
    <w:p w:rsidR="008E44AC" w:rsidRPr="00265943" w:rsidRDefault="008E44AC" w:rsidP="00FE0AED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418" w:right="1258" w:hanging="284"/>
        <w:rPr>
          <w:b/>
          <w:color w:val="000000"/>
          <w:szCs w:val="22"/>
        </w:rPr>
      </w:pPr>
      <w:r>
        <w:rPr>
          <w:b/>
          <w:szCs w:val="22"/>
        </w:rPr>
        <w:t>Tulevia tapahtumia</w:t>
      </w:r>
      <w:r>
        <w:rPr>
          <w:b/>
          <w:szCs w:val="22"/>
        </w:rPr>
        <w:br/>
      </w:r>
      <w:r>
        <w:rPr>
          <w:szCs w:val="22"/>
        </w:rPr>
        <w:t>Veronmaksun välttämiseksi olisi hyvä keksiä vielä kuluvalle kalenterivuodelle jokin sukutapahtuma. Asiasta keskusteltiin mutta se jätettiin vielä pöydälle. Peter selvittää illalisen mahdollisuutta mutta siihen olisi hyvä liittää myös jokin muu ohjelmanumero.</w:t>
      </w:r>
      <w:r>
        <w:rPr>
          <w:szCs w:val="22"/>
        </w:rPr>
        <w:br/>
      </w:r>
      <w:r>
        <w:rPr>
          <w:szCs w:val="22"/>
        </w:rPr>
        <w:br/>
        <w:t xml:space="preserve">René Malmström </w:t>
      </w:r>
      <w:r w:rsidR="00945059">
        <w:rPr>
          <w:szCs w:val="22"/>
        </w:rPr>
        <w:t>on halukas sopivassa ti</w:t>
      </w:r>
      <w:r>
        <w:rPr>
          <w:szCs w:val="22"/>
        </w:rPr>
        <w:t xml:space="preserve">laisuudessa </w:t>
      </w:r>
      <w:r w:rsidR="00945059">
        <w:rPr>
          <w:szCs w:val="22"/>
        </w:rPr>
        <w:t>esittelemään harrastamaansa jap</w:t>
      </w:r>
      <w:r>
        <w:rPr>
          <w:szCs w:val="22"/>
        </w:rPr>
        <w:t xml:space="preserve">anilaista miekkailua. </w:t>
      </w:r>
      <w:r>
        <w:rPr>
          <w:szCs w:val="22"/>
        </w:rPr>
        <w:br/>
      </w:r>
      <w:r>
        <w:rPr>
          <w:szCs w:val="22"/>
        </w:rPr>
        <w:br/>
        <w:t xml:space="preserve">Minette on </w:t>
      </w:r>
      <w:r w:rsidR="003F7A5F">
        <w:rPr>
          <w:szCs w:val="22"/>
        </w:rPr>
        <w:t>on pohjustanut</w:t>
      </w:r>
      <w:r>
        <w:rPr>
          <w:szCs w:val="22"/>
        </w:rPr>
        <w:t xml:space="preserve"> Gitta Dahlbergin kanssa yhdistyksen vierailua Pernajaan Sarvilahden kartanolle. Tämän voisi sopivasti yhdistää lounaaseen Degerby Gilletissä. </w:t>
      </w:r>
      <w:r>
        <w:rPr>
          <w:szCs w:val="22"/>
        </w:rPr>
        <w:br/>
      </w:r>
      <w:r>
        <w:rPr>
          <w:szCs w:val="22"/>
        </w:rPr>
        <w:lastRenderedPageBreak/>
        <w:t>Minette selvittää mikäli käynti olisi mahdollista järjestää loka-marraskuun vaihteessa.</w:t>
      </w:r>
      <w:r>
        <w:rPr>
          <w:szCs w:val="22"/>
        </w:rPr>
        <w:br/>
      </w:r>
      <w:r>
        <w:rPr>
          <w:szCs w:val="22"/>
        </w:rPr>
        <w:br/>
        <w:t>Kesän 2014 sukutapaamisen paikka ja ohjelma on auki ja siihen palataan seuraavassa kokouksessa.</w:t>
      </w:r>
      <w:r w:rsidR="00363DDF">
        <w:rPr>
          <w:szCs w:val="22"/>
        </w:rPr>
        <w:br/>
      </w:r>
      <w:r w:rsidR="00363DDF">
        <w:rPr>
          <w:szCs w:val="22"/>
        </w:rPr>
        <w:br/>
        <w:t>Janin kesäkokouksessa esittämä toimintasuunnitelma pöytäkirjan liitteenä.</w:t>
      </w:r>
      <w:r w:rsidR="00945059">
        <w:rPr>
          <w:szCs w:val="22"/>
        </w:rPr>
        <w:t xml:space="preserve"> Edellisten vuosien (2009 ja 2011) kokousten suunnitelmat myös liitteenä.</w:t>
      </w:r>
    </w:p>
    <w:p w:rsidR="00FD0D3C" w:rsidRPr="00945059" w:rsidRDefault="00734B1D" w:rsidP="002E5361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418" w:right="1258" w:hanging="284"/>
        <w:rPr>
          <w:color w:val="000000"/>
          <w:szCs w:val="22"/>
        </w:rPr>
      </w:pPr>
      <w:r w:rsidRPr="00945059">
        <w:rPr>
          <w:b/>
          <w:color w:val="000000"/>
          <w:szCs w:val="22"/>
        </w:rPr>
        <w:t>Muut asiat</w:t>
      </w:r>
      <w:r w:rsidR="000D6D08" w:rsidRPr="00945059">
        <w:rPr>
          <w:b/>
          <w:color w:val="000000"/>
          <w:szCs w:val="22"/>
        </w:rPr>
        <w:br/>
      </w:r>
      <w:r w:rsidRPr="00945059">
        <w:rPr>
          <w:color w:val="000000"/>
          <w:szCs w:val="22"/>
        </w:rPr>
        <w:t xml:space="preserve">Päätettiin laittaa yhdistyksen kotisivuille osio koskien </w:t>
      </w:r>
      <w:r w:rsidRPr="00945059">
        <w:rPr>
          <w:szCs w:val="22"/>
        </w:rPr>
        <w:t>Isabella</w:t>
      </w:r>
      <w:r w:rsidR="00883F25">
        <w:rPr>
          <w:szCs w:val="22"/>
        </w:rPr>
        <w:t xml:space="preserve"> von Schulmannin ja poikien muisto</w:t>
      </w:r>
      <w:r w:rsidRPr="00945059">
        <w:rPr>
          <w:szCs w:val="22"/>
        </w:rPr>
        <w:t xml:space="preserve">rahastoa. Rahaston tarkoitus, </w:t>
      </w:r>
      <w:r w:rsidR="00883F25">
        <w:rPr>
          <w:szCs w:val="22"/>
        </w:rPr>
        <w:t>lahjoitusten</w:t>
      </w:r>
      <w:r w:rsidRPr="00945059">
        <w:rPr>
          <w:szCs w:val="22"/>
        </w:rPr>
        <w:t xml:space="preserve"> </w:t>
      </w:r>
      <w:r w:rsidR="00883F25">
        <w:rPr>
          <w:szCs w:val="22"/>
        </w:rPr>
        <w:t>maksuohjeet sekä stipendien</w:t>
      </w:r>
      <w:r w:rsidRPr="00945059">
        <w:rPr>
          <w:szCs w:val="22"/>
        </w:rPr>
        <w:t xml:space="preserve"> hakuohjeet.</w:t>
      </w:r>
      <w:r w:rsidRPr="00945059">
        <w:rPr>
          <w:szCs w:val="22"/>
        </w:rPr>
        <w:br/>
        <w:t>Jyrki ja Peter kirjoittavat tekstin ja toimittavat Juhanalle laitettavaksi sivustolle.</w:t>
      </w:r>
      <w:r w:rsidRPr="00945059">
        <w:rPr>
          <w:szCs w:val="22"/>
        </w:rPr>
        <w:br/>
      </w:r>
      <w:r w:rsidRPr="00945059">
        <w:rPr>
          <w:szCs w:val="22"/>
        </w:rPr>
        <w:br/>
        <w:t>Pyritään rekrytoimaan nuoria sukuun</w:t>
      </w:r>
      <w:r w:rsidR="00945059" w:rsidRPr="00945059">
        <w:rPr>
          <w:szCs w:val="22"/>
        </w:rPr>
        <w:t xml:space="preserve"> </w:t>
      </w:r>
      <w:r w:rsidRPr="00945059">
        <w:rPr>
          <w:szCs w:val="22"/>
        </w:rPr>
        <w:t>kuuluvia perheitä mukaan toimintaa</w:t>
      </w:r>
      <w:r w:rsidR="00945059" w:rsidRPr="00945059">
        <w:rPr>
          <w:szCs w:val="22"/>
        </w:rPr>
        <w:t>n</w:t>
      </w:r>
      <w:r w:rsidRPr="00945059">
        <w:rPr>
          <w:szCs w:val="22"/>
        </w:rPr>
        <w:t xml:space="preserve"> Facebookin kautta. Peter laatii tästä tekstin yhdistyksen fb-sivulle.</w:t>
      </w:r>
      <w:r w:rsidR="00945059" w:rsidRPr="00945059">
        <w:rPr>
          <w:szCs w:val="22"/>
        </w:rPr>
        <w:br/>
      </w:r>
      <w:r w:rsidR="00945059" w:rsidRPr="00945059">
        <w:rPr>
          <w:szCs w:val="22"/>
        </w:rPr>
        <w:br/>
        <w:t>Peter toimittaa kaikille päivitetyn jäsenluettelon.</w:t>
      </w:r>
      <w:r w:rsidR="00945059" w:rsidRPr="00945059">
        <w:rPr>
          <w:szCs w:val="22"/>
        </w:rPr>
        <w:br/>
      </w:r>
      <w:r w:rsidR="00945059" w:rsidRPr="00945059">
        <w:rPr>
          <w:szCs w:val="22"/>
        </w:rPr>
        <w:br/>
        <w:t xml:space="preserve">Hallituksen seuraava kokous päätettiin pitää keskiviikkona 9.10. klo 18:00 </w:t>
      </w:r>
      <w:r w:rsidR="00945059" w:rsidRPr="00945059">
        <w:rPr>
          <w:color w:val="000000"/>
          <w:szCs w:val="22"/>
        </w:rPr>
        <w:t>Schulmanin Taideliikkeessä, Kasarminkatu 2, Helsinki</w:t>
      </w:r>
      <w:r w:rsidR="00672B2A">
        <w:rPr>
          <w:color w:val="000000"/>
          <w:szCs w:val="22"/>
        </w:rPr>
        <w:t>.</w:t>
      </w:r>
    </w:p>
    <w:p w:rsidR="00FD0D3C" w:rsidRPr="00265943" w:rsidRDefault="00FD0D3C" w:rsidP="00FD0D3C">
      <w:pPr>
        <w:pStyle w:val="l1"/>
        <w:tabs>
          <w:tab w:val="left" w:pos="1418"/>
        </w:tabs>
        <w:ind w:right="1258"/>
        <w:rPr>
          <w:color w:val="000000"/>
          <w:szCs w:val="22"/>
        </w:rPr>
      </w:pPr>
    </w:p>
    <w:p w:rsidR="00B525E8" w:rsidRPr="00883F25" w:rsidRDefault="008C1720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color w:val="000000"/>
          <w:szCs w:val="22"/>
        </w:rPr>
      </w:pPr>
      <w:r w:rsidRPr="00883F25">
        <w:rPr>
          <w:color w:val="000000"/>
          <w:szCs w:val="22"/>
        </w:rPr>
        <w:t>Helsing</w:t>
      </w:r>
      <w:r w:rsidR="00945059" w:rsidRPr="00883F25">
        <w:rPr>
          <w:color w:val="000000"/>
          <w:szCs w:val="22"/>
        </w:rPr>
        <w:t>issä</w:t>
      </w:r>
      <w:r w:rsidR="001B59F6" w:rsidRPr="00883F25">
        <w:rPr>
          <w:color w:val="000000"/>
          <w:szCs w:val="22"/>
        </w:rPr>
        <w:t xml:space="preserve"> </w:t>
      </w:r>
      <w:r w:rsidR="00945059" w:rsidRPr="00883F25">
        <w:rPr>
          <w:color w:val="000000"/>
          <w:szCs w:val="22"/>
        </w:rPr>
        <w:t>_______ / _______ 2013</w:t>
      </w:r>
    </w:p>
    <w:p w:rsidR="00FD0D3C" w:rsidRPr="00883F25" w:rsidRDefault="00FD0D3C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color w:val="000000"/>
          <w:szCs w:val="22"/>
        </w:rPr>
      </w:pPr>
    </w:p>
    <w:p w:rsidR="00643113" w:rsidRDefault="00543BE6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color w:val="000000"/>
          <w:szCs w:val="22"/>
        </w:rPr>
      </w:pPr>
      <w:r w:rsidRPr="00945059">
        <w:rPr>
          <w:color w:val="000000"/>
          <w:szCs w:val="22"/>
        </w:rPr>
        <w:br/>
      </w:r>
      <w:r w:rsidR="00094D47" w:rsidRPr="00945059">
        <w:rPr>
          <w:color w:val="000000"/>
          <w:szCs w:val="22"/>
        </w:rPr>
        <w:t>____________________________</w:t>
      </w:r>
      <w:r w:rsidR="00945059">
        <w:rPr>
          <w:color w:val="000000"/>
          <w:szCs w:val="22"/>
        </w:rPr>
        <w:t xml:space="preserve">        </w:t>
      </w:r>
      <w:r w:rsidR="00094D47" w:rsidRPr="00945059">
        <w:rPr>
          <w:color w:val="000000"/>
          <w:szCs w:val="22"/>
        </w:rPr>
        <w:t>______________________________</w:t>
      </w:r>
      <w:r w:rsidR="00094D47" w:rsidRPr="00945059">
        <w:rPr>
          <w:color w:val="000000"/>
          <w:szCs w:val="22"/>
        </w:rPr>
        <w:br/>
        <w:t xml:space="preserve">Peter </w:t>
      </w:r>
      <w:r w:rsidR="00031640" w:rsidRPr="00945059">
        <w:rPr>
          <w:color w:val="000000"/>
          <w:szCs w:val="22"/>
        </w:rPr>
        <w:t>Schulman</w:t>
      </w:r>
      <w:r w:rsidR="00945059">
        <w:rPr>
          <w:color w:val="000000"/>
          <w:szCs w:val="22"/>
        </w:rPr>
        <w:t xml:space="preserve"> </w:t>
      </w:r>
      <w:r w:rsidR="00945059">
        <w:rPr>
          <w:color w:val="000000"/>
          <w:szCs w:val="22"/>
        </w:rPr>
        <w:tab/>
      </w:r>
      <w:r w:rsidR="00945059">
        <w:rPr>
          <w:color w:val="000000"/>
          <w:szCs w:val="22"/>
        </w:rPr>
        <w:tab/>
        <w:t xml:space="preserve"> </w:t>
      </w:r>
      <w:r w:rsidR="00D00D7A" w:rsidRPr="00945059">
        <w:rPr>
          <w:color w:val="000000"/>
          <w:szCs w:val="22"/>
        </w:rPr>
        <w:t>Jan Schulman</w:t>
      </w:r>
      <w:r w:rsidR="00945059" w:rsidRPr="00945059">
        <w:rPr>
          <w:color w:val="000000"/>
          <w:szCs w:val="22"/>
        </w:rPr>
        <w:br/>
        <w:t>sihteeri</w:t>
      </w:r>
      <w:r w:rsidR="00945059" w:rsidRPr="00945059">
        <w:rPr>
          <w:color w:val="000000"/>
          <w:szCs w:val="22"/>
        </w:rPr>
        <w:tab/>
      </w:r>
      <w:r w:rsidR="00945059" w:rsidRPr="00945059">
        <w:rPr>
          <w:color w:val="000000"/>
          <w:szCs w:val="22"/>
        </w:rPr>
        <w:tab/>
      </w:r>
      <w:r w:rsidR="00945059" w:rsidRPr="00945059">
        <w:rPr>
          <w:color w:val="000000"/>
          <w:szCs w:val="22"/>
        </w:rPr>
        <w:tab/>
        <w:t xml:space="preserve"> </w:t>
      </w:r>
      <w:r w:rsidR="00945059">
        <w:rPr>
          <w:color w:val="000000"/>
          <w:szCs w:val="22"/>
        </w:rPr>
        <w:t>puheenjohtaja</w:t>
      </w:r>
      <w:r w:rsidR="00945059" w:rsidRPr="00945059">
        <w:rPr>
          <w:color w:val="000000"/>
          <w:szCs w:val="22"/>
        </w:rPr>
        <w:t xml:space="preserve"> </w:t>
      </w:r>
      <w:bookmarkStart w:id="0" w:name="_GoBack"/>
      <w:bookmarkEnd w:id="0"/>
    </w:p>
    <w:sectPr w:rsidR="00643113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3BA" w:rsidRDefault="009943BA">
      <w:r>
        <w:separator/>
      </w:r>
    </w:p>
  </w:endnote>
  <w:endnote w:type="continuationSeparator" w:id="0">
    <w:p w:rsidR="009943BA" w:rsidRDefault="00994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2D512E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2D512E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3BA" w:rsidRDefault="009943BA">
      <w:r>
        <w:separator/>
      </w:r>
    </w:p>
  </w:footnote>
  <w:footnote w:type="continuationSeparator" w:id="0">
    <w:p w:rsidR="009943BA" w:rsidRDefault="009943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27D4DF3"/>
    <w:multiLevelType w:val="hybridMultilevel"/>
    <w:tmpl w:val="6106A17E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7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6E67793"/>
    <w:multiLevelType w:val="hybridMultilevel"/>
    <w:tmpl w:val="194020B8"/>
    <w:lvl w:ilvl="0" w:tplc="7FF087E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34E31E35"/>
    <w:multiLevelType w:val="hybridMultilevel"/>
    <w:tmpl w:val="2CC00C1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6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7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F865ED"/>
    <w:multiLevelType w:val="hybridMultilevel"/>
    <w:tmpl w:val="6892178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21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22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0"/>
  </w:num>
  <w:num w:numId="4">
    <w:abstractNumId w:val="17"/>
  </w:num>
  <w:num w:numId="5">
    <w:abstractNumId w:val="21"/>
  </w:num>
  <w:num w:numId="6">
    <w:abstractNumId w:val="1"/>
  </w:num>
  <w:num w:numId="7">
    <w:abstractNumId w:val="9"/>
  </w:num>
  <w:num w:numId="8">
    <w:abstractNumId w:val="24"/>
  </w:num>
  <w:num w:numId="9">
    <w:abstractNumId w:val="13"/>
  </w:num>
  <w:num w:numId="10">
    <w:abstractNumId w:val="22"/>
  </w:num>
  <w:num w:numId="11">
    <w:abstractNumId w:val="23"/>
  </w:num>
  <w:num w:numId="12">
    <w:abstractNumId w:val="14"/>
  </w:num>
  <w:num w:numId="13">
    <w:abstractNumId w:val="12"/>
  </w:num>
  <w:num w:numId="14">
    <w:abstractNumId w:val="2"/>
  </w:num>
  <w:num w:numId="15">
    <w:abstractNumId w:val="3"/>
  </w:num>
  <w:num w:numId="16">
    <w:abstractNumId w:val="7"/>
  </w:num>
  <w:num w:numId="17">
    <w:abstractNumId w:val="20"/>
  </w:num>
  <w:num w:numId="18">
    <w:abstractNumId w:val="16"/>
  </w:num>
  <w:num w:numId="19">
    <w:abstractNumId w:val="5"/>
  </w:num>
  <w:num w:numId="20">
    <w:abstractNumId w:val="0"/>
  </w:num>
  <w:num w:numId="21">
    <w:abstractNumId w:val="18"/>
  </w:num>
  <w:num w:numId="22">
    <w:abstractNumId w:val="8"/>
  </w:num>
  <w:num w:numId="23">
    <w:abstractNumId w:val="19"/>
  </w:num>
  <w:num w:numId="24">
    <w:abstractNumId w:val="1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2B0B"/>
    <w:rsid w:val="00055B92"/>
    <w:rsid w:val="00063F25"/>
    <w:rsid w:val="00085C1A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4BDD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65943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512E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60D7C"/>
    <w:rsid w:val="00363DDF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3F7A5F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2789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D0CA6"/>
    <w:rsid w:val="005D1277"/>
    <w:rsid w:val="005D65A0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5D42"/>
    <w:rsid w:val="00636D91"/>
    <w:rsid w:val="00643113"/>
    <w:rsid w:val="00661E15"/>
    <w:rsid w:val="006628F3"/>
    <w:rsid w:val="00672B2A"/>
    <w:rsid w:val="00677741"/>
    <w:rsid w:val="00683DDA"/>
    <w:rsid w:val="006A0944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0512"/>
    <w:rsid w:val="007132D2"/>
    <w:rsid w:val="00715A6A"/>
    <w:rsid w:val="00722FA6"/>
    <w:rsid w:val="00723F78"/>
    <w:rsid w:val="00734B1D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B1D56"/>
    <w:rsid w:val="007C111E"/>
    <w:rsid w:val="007C20DF"/>
    <w:rsid w:val="007C549F"/>
    <w:rsid w:val="007C7E7E"/>
    <w:rsid w:val="007D425B"/>
    <w:rsid w:val="007D6670"/>
    <w:rsid w:val="007D7F27"/>
    <w:rsid w:val="007F2499"/>
    <w:rsid w:val="0080461F"/>
    <w:rsid w:val="00804B1E"/>
    <w:rsid w:val="008165A3"/>
    <w:rsid w:val="00825EBB"/>
    <w:rsid w:val="00826EDC"/>
    <w:rsid w:val="0083073B"/>
    <w:rsid w:val="0083153D"/>
    <w:rsid w:val="00831E59"/>
    <w:rsid w:val="00835512"/>
    <w:rsid w:val="00835FB1"/>
    <w:rsid w:val="00841344"/>
    <w:rsid w:val="00845B8D"/>
    <w:rsid w:val="00845CC0"/>
    <w:rsid w:val="00846B48"/>
    <w:rsid w:val="0087725F"/>
    <w:rsid w:val="00877815"/>
    <w:rsid w:val="00880152"/>
    <w:rsid w:val="00883F25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4AC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5059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943BA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19F3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215E"/>
    <w:rsid w:val="00AE36F5"/>
    <w:rsid w:val="00AE3B2A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525E8"/>
    <w:rsid w:val="00B663AD"/>
    <w:rsid w:val="00B700A9"/>
    <w:rsid w:val="00B7114E"/>
    <w:rsid w:val="00B82CA8"/>
    <w:rsid w:val="00B836C3"/>
    <w:rsid w:val="00B852B0"/>
    <w:rsid w:val="00B90C7F"/>
    <w:rsid w:val="00B96297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D0688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BF4C2F"/>
    <w:rsid w:val="00C01A37"/>
    <w:rsid w:val="00C03DA7"/>
    <w:rsid w:val="00C0517D"/>
    <w:rsid w:val="00C0730F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56CF9"/>
    <w:rsid w:val="00D61158"/>
    <w:rsid w:val="00D61D18"/>
    <w:rsid w:val="00D75364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84EE5"/>
    <w:rsid w:val="00FA2B6B"/>
    <w:rsid w:val="00FB3D36"/>
    <w:rsid w:val="00FB6758"/>
    <w:rsid w:val="00FB7725"/>
    <w:rsid w:val="00FC2D71"/>
    <w:rsid w:val="00FC3D20"/>
    <w:rsid w:val="00FD0D3C"/>
    <w:rsid w:val="00FE0AED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363DDF"/>
    <w:pPr>
      <w:spacing w:after="0"/>
      <w:ind w:left="720"/>
      <w:contextualSpacing/>
    </w:pPr>
    <w:rPr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56</TotalTime>
  <Pages>1</Pages>
  <Words>339</Words>
  <Characters>2753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15</cp:revision>
  <cp:lastPrinted>2012-10-08T09:52:00Z</cp:lastPrinted>
  <dcterms:created xsi:type="dcterms:W3CDTF">2013-09-11T08:55:00Z</dcterms:created>
  <dcterms:modified xsi:type="dcterms:W3CDTF">2014-02-17T11:18:00Z</dcterms:modified>
</cp:coreProperties>
</file>