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581" w:rsidRPr="0061773F" w:rsidRDefault="00226066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       Nr: 4</w:t>
      </w:r>
      <w:r w:rsidR="00F331B5">
        <w:rPr>
          <w:color w:val="000000"/>
          <w:sz w:val="28"/>
          <w:szCs w:val="28"/>
          <w:lang w:val="sv-SE"/>
        </w:rPr>
        <w:t xml:space="preserve"> / 2010</w:t>
      </w:r>
    </w:p>
    <w:p w:rsidR="003E62C2" w:rsidRDefault="003E62C2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61773F">
        <w:rPr>
          <w:color w:val="000000"/>
          <w:sz w:val="28"/>
          <w:szCs w:val="28"/>
          <w:lang w:val="sv-SE"/>
        </w:rPr>
        <w:t xml:space="preserve">Protokoll över </w:t>
      </w:r>
      <w:r w:rsidR="007710FA" w:rsidRPr="0061773F">
        <w:rPr>
          <w:color w:val="000000"/>
          <w:sz w:val="28"/>
          <w:szCs w:val="28"/>
          <w:lang w:val="sv-SE"/>
        </w:rPr>
        <w:t>Släktnämnden</w:t>
      </w:r>
      <w:r w:rsidR="00C01A37">
        <w:rPr>
          <w:color w:val="000000"/>
          <w:sz w:val="28"/>
          <w:szCs w:val="28"/>
          <w:lang w:val="sv-SE"/>
        </w:rPr>
        <w:t xml:space="preserve">s möte den </w:t>
      </w:r>
      <w:r w:rsidR="00226066">
        <w:rPr>
          <w:color w:val="000000"/>
          <w:sz w:val="28"/>
          <w:szCs w:val="28"/>
          <w:lang w:val="sv-SE"/>
        </w:rPr>
        <w:t>1</w:t>
      </w:r>
      <w:r w:rsidR="00B836C3" w:rsidRPr="0061773F">
        <w:rPr>
          <w:color w:val="000000"/>
          <w:sz w:val="28"/>
          <w:szCs w:val="28"/>
          <w:lang w:val="sv-SE"/>
        </w:rPr>
        <w:t>.</w:t>
      </w:r>
      <w:r w:rsidR="00226066">
        <w:rPr>
          <w:color w:val="000000"/>
          <w:sz w:val="28"/>
          <w:szCs w:val="28"/>
          <w:lang w:val="sv-SE"/>
        </w:rPr>
        <w:t>9</w:t>
      </w:r>
      <w:r w:rsidR="00564D74">
        <w:rPr>
          <w:color w:val="000000"/>
          <w:sz w:val="28"/>
          <w:szCs w:val="28"/>
          <w:lang w:val="sv-SE"/>
        </w:rPr>
        <w:t>.2010</w:t>
      </w:r>
      <w:r w:rsidR="00F331B5">
        <w:rPr>
          <w:color w:val="000000"/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553B32" w:rsidRPr="0013124B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smartTag w:uri="urn:schemas-microsoft-com:office:smarttags" w:element="PersonName">
        <w:r w:rsidR="006E0B71">
          <w:rPr>
            <w:color w:val="000000"/>
            <w:lang w:val="sv-SE"/>
          </w:rPr>
          <w:t>Kitty Schulman</w:t>
        </w:r>
      </w:smartTag>
      <w:r w:rsidRPr="0061773F">
        <w:rPr>
          <w:color w:val="000000"/>
          <w:lang w:val="sv-SE"/>
        </w:rPr>
        <w:t>,</w:t>
      </w:r>
      <w:r w:rsidR="007710FA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EA44C3" w:rsidRPr="0061773F">
        <w:rPr>
          <w:color w:val="000000"/>
          <w:lang w:val="sv-SE"/>
        </w:rPr>
        <w:t>,</w:t>
      </w:r>
      <w:r w:rsidR="00303058" w:rsidRPr="0061773F">
        <w:rPr>
          <w:color w:val="000000"/>
          <w:lang w:val="sv-SE"/>
        </w:rPr>
        <w:t xml:space="preserve"> Tauno Schulman</w:t>
      </w:r>
      <w:r w:rsidR="00D27111">
        <w:rPr>
          <w:color w:val="000000"/>
          <w:lang w:val="sv-SE"/>
        </w:rPr>
        <w:t>,</w:t>
      </w:r>
      <w:r w:rsidR="00C01A37" w:rsidRPr="00B42BAB">
        <w:rPr>
          <w:color w:val="000000"/>
          <w:lang w:val="sv-SE"/>
        </w:rPr>
        <w:t xml:space="preserve"> </w:t>
      </w:r>
      <w:r w:rsidR="0013124B">
        <w:rPr>
          <w:color w:val="000000"/>
          <w:lang w:val="sv-SE"/>
        </w:rPr>
        <w:br/>
        <w:t xml:space="preserve"> </w:t>
      </w:r>
      <w:r w:rsidR="0013124B">
        <w:rPr>
          <w:color w:val="000000"/>
          <w:lang w:val="sv-SE"/>
        </w:rPr>
        <w:tab/>
      </w:r>
      <w:r w:rsidR="0013124B">
        <w:rPr>
          <w:color w:val="000000"/>
          <w:lang w:val="sv-SE"/>
        </w:rPr>
        <w:tab/>
      </w:r>
      <w:r w:rsidR="0013124B" w:rsidRPr="0013124B">
        <w:rPr>
          <w:color w:val="000000"/>
          <w:lang w:val="sv-SE"/>
        </w:rPr>
        <w:t>Juhana Schulman</w:t>
      </w:r>
    </w:p>
    <w:p w:rsidR="00564D74" w:rsidRPr="0013124B" w:rsidRDefault="00564D74" w:rsidP="005E7042">
      <w:pPr>
        <w:pStyle w:val="l1"/>
        <w:ind w:left="1800" w:right="1680" w:firstLine="0"/>
        <w:rPr>
          <w:color w:val="000000"/>
        </w:rPr>
      </w:pPr>
      <w:r w:rsidRPr="00C01A37">
        <w:rPr>
          <w:color w:val="000000"/>
        </w:rPr>
        <w:t>Frånvarande:</w:t>
      </w:r>
      <w:r w:rsidRPr="00C01A37">
        <w:rPr>
          <w:color w:val="000000"/>
        </w:rPr>
        <w:tab/>
      </w:r>
      <w:r w:rsidR="0013124B" w:rsidRPr="0013124B">
        <w:rPr>
          <w:color w:val="000000"/>
        </w:rPr>
        <w:t>Jyrki Koulumies, Minette Schulman</w:t>
      </w:r>
    </w:p>
    <w:p w:rsidR="003E62C2" w:rsidRPr="00C01A37" w:rsidRDefault="003E62C2" w:rsidP="005E7042">
      <w:pPr>
        <w:pStyle w:val="l1"/>
        <w:ind w:left="1800" w:right="1680" w:firstLine="0"/>
        <w:rPr>
          <w:color w:val="000000"/>
        </w:rPr>
      </w:pPr>
    </w:p>
    <w:p w:rsidR="003E62C2" w:rsidRPr="00C01A37" w:rsidRDefault="003E62C2" w:rsidP="005E7042">
      <w:pPr>
        <w:pStyle w:val="l1"/>
        <w:ind w:left="1800" w:right="1680" w:firstLine="0"/>
        <w:rPr>
          <w:color w:val="000000"/>
        </w:rPr>
      </w:pPr>
    </w:p>
    <w:p w:rsidR="00BA29FD" w:rsidRPr="0061773F" w:rsidRDefault="004E0D22" w:rsidP="00BA29FD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Pr="0061773F">
        <w:rPr>
          <w:b/>
          <w:color w:val="000000"/>
          <w:lang w:val="sv-SE"/>
        </w:rPr>
        <w:br/>
      </w:r>
      <w:r w:rsidR="006E0B71">
        <w:rPr>
          <w:color w:val="000000"/>
          <w:lang w:val="sv-SE"/>
        </w:rPr>
        <w:t>Kitty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D31981">
        <w:rPr>
          <w:color w:val="000000"/>
          <w:lang w:val="sv-SE"/>
        </w:rPr>
        <w:br/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  <w:r w:rsidR="00226066">
        <w:rPr>
          <w:color w:val="000000"/>
          <w:lang w:val="sv-SE"/>
        </w:rPr>
        <w:br/>
        <w:t>Noterades att sommarens släktmöte på Hiivola inte var avgiftsbelagt emedan för</w:t>
      </w:r>
      <w:r w:rsidR="00226066">
        <w:rPr>
          <w:color w:val="000000"/>
          <w:lang w:val="sv-SE"/>
        </w:rPr>
        <w:t>e</w:t>
      </w:r>
      <w:r w:rsidR="00226066">
        <w:rPr>
          <w:color w:val="000000"/>
          <w:lang w:val="sv-SE"/>
        </w:rPr>
        <w:t>ningen stod för inträdesavgifterna och värdfolket på Hiivola bjöd på trakteringen där.</w:t>
      </w:r>
    </w:p>
    <w:p w:rsidR="00B42BAB" w:rsidRPr="00D5276F" w:rsidRDefault="00382965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B42BAB">
        <w:rPr>
          <w:b/>
          <w:color w:val="000000"/>
          <w:lang w:val="sv-SE"/>
        </w:rPr>
        <w:t>Medlemsfrågor</w:t>
      </w:r>
      <w:r w:rsidRPr="00B42BAB">
        <w:rPr>
          <w:b/>
          <w:color w:val="000000"/>
          <w:lang w:val="sv-SE"/>
        </w:rPr>
        <w:br/>
      </w:r>
      <w:r w:rsidRPr="00B42BAB">
        <w:rPr>
          <w:color w:val="000000"/>
          <w:lang w:val="sv-SE"/>
        </w:rPr>
        <w:t>Peter skriver påminnelse till de medlemmar som ännu inte betalat.</w:t>
      </w:r>
      <w:r w:rsidR="008B182D">
        <w:rPr>
          <w:color w:val="000000"/>
          <w:lang w:val="sv-SE"/>
        </w:rPr>
        <w:br/>
        <w:t>Peter korrigerar medlemsregistret med uppkomna ändringar.</w:t>
      </w:r>
      <w:r w:rsidR="003C1BAB">
        <w:rPr>
          <w:color w:val="000000"/>
          <w:lang w:val="sv-SE"/>
        </w:rPr>
        <w:br/>
        <w:t>Kent Jensens medlemsansökan godkändes. Peter informerar Kent.</w:t>
      </w:r>
    </w:p>
    <w:p w:rsidR="00D5276F" w:rsidRPr="00312EBC" w:rsidRDefault="00D5276F" w:rsidP="00D5276F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9B61F9">
        <w:rPr>
          <w:b/>
          <w:color w:val="000000"/>
          <w:lang w:val="sv-SE"/>
        </w:rPr>
        <w:t>Släktmötet 2010</w:t>
      </w:r>
      <w:r w:rsidRPr="009B61F9">
        <w:rPr>
          <w:b/>
          <w:color w:val="000000"/>
          <w:lang w:val="sv-SE"/>
        </w:rPr>
        <w:br/>
      </w:r>
      <w:r w:rsidRPr="002E4506">
        <w:rPr>
          <w:color w:val="000000"/>
          <w:lang w:val="sv-SE"/>
        </w:rPr>
        <w:t>Årets släktmöte gick av stapeln i Riihimäki och på Hiivola gård söndagen den 1.8.</w:t>
      </w:r>
      <w:r w:rsidRPr="002E4506">
        <w:rPr>
          <w:color w:val="000000"/>
          <w:lang w:val="sv-SE"/>
        </w:rPr>
        <w:br/>
        <w:t>Totalt deltog</w:t>
      </w:r>
      <w:r>
        <w:rPr>
          <w:color w:val="000000"/>
          <w:lang w:val="sv-SE"/>
        </w:rPr>
        <w:t xml:space="preserve"> 47 medlemma varav 33 vuxna och 14 barn l. ungdomar.</w:t>
      </w:r>
      <w:r>
        <w:rPr>
          <w:color w:val="000000"/>
          <w:lang w:val="sv-SE"/>
        </w:rPr>
        <w:br/>
        <w:t>Kommentarerna till mötet har varit positiva och hela evenemanget kan betecknas som lyckat. Ett tackbrev har skickats från föreningen till värdfolket.</w:t>
      </w:r>
      <w:r>
        <w:rPr>
          <w:color w:val="000000"/>
          <w:lang w:val="sv-SE"/>
        </w:rPr>
        <w:br/>
        <w:t>Angående de fotograferad</w:t>
      </w:r>
      <w:r w:rsidR="00740360">
        <w:rPr>
          <w:color w:val="000000"/>
          <w:lang w:val="sv-SE"/>
        </w:rPr>
        <w:t>e släktföremålen beslöts att Ju</w:t>
      </w:r>
      <w:r>
        <w:rPr>
          <w:color w:val="000000"/>
          <w:lang w:val="sv-SE"/>
        </w:rPr>
        <w:t>hana skall göra ett bildspel av föremålen på hemsidan samt dokumentera samtliga föremål med bild och text.</w:t>
      </w:r>
      <w:r>
        <w:rPr>
          <w:color w:val="000000"/>
          <w:lang w:val="sv-SE"/>
        </w:rPr>
        <w:br/>
        <w:t>Senare kan en bilderbok på föremålen tas fram.</w:t>
      </w:r>
    </w:p>
    <w:p w:rsidR="003E62C2" w:rsidRPr="00B42BAB" w:rsidRDefault="0083153D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B42BAB">
        <w:rPr>
          <w:b/>
          <w:color w:val="000000"/>
          <w:lang w:val="sv-SE"/>
        </w:rPr>
        <w:t>Släktarkivet och arkivgruppens arbete</w:t>
      </w:r>
      <w:r w:rsidRPr="00B42BAB">
        <w:rPr>
          <w:b/>
          <w:color w:val="000000"/>
          <w:lang w:val="sv-SE"/>
        </w:rPr>
        <w:br/>
      </w:r>
      <w:r w:rsidR="008B182D">
        <w:rPr>
          <w:color w:val="000000"/>
          <w:lang w:val="sv-SE"/>
        </w:rPr>
        <w:t>D</w:t>
      </w:r>
      <w:r w:rsidR="00B42BAB">
        <w:rPr>
          <w:color w:val="000000"/>
          <w:lang w:val="sv-SE"/>
        </w:rPr>
        <w:t xml:space="preserve">e tomma arkivlådorna samt en del material </w:t>
      </w:r>
      <w:r w:rsidR="008B182D">
        <w:rPr>
          <w:color w:val="000000"/>
          <w:lang w:val="sv-SE"/>
        </w:rPr>
        <w:t xml:space="preserve">är returnerat från Riksarkivet. </w:t>
      </w:r>
      <w:r w:rsidR="00B42BAB">
        <w:rPr>
          <w:color w:val="000000"/>
          <w:lang w:val="sv-SE"/>
        </w:rPr>
        <w:br/>
      </w:r>
      <w:r w:rsidR="00226066">
        <w:rPr>
          <w:color w:val="000000"/>
          <w:lang w:val="sv-SE"/>
        </w:rPr>
        <w:t>En av lådorna finns nu på Tötar, en på Hiivola och en hos Tauno för arkivering av nytt material.</w:t>
      </w:r>
      <w:r w:rsidR="00B42BAB">
        <w:rPr>
          <w:color w:val="000000"/>
          <w:lang w:val="sv-SE"/>
        </w:rPr>
        <w:t xml:space="preserve"> </w:t>
      </w:r>
      <w:r w:rsidR="005C30E3">
        <w:rPr>
          <w:color w:val="000000"/>
          <w:lang w:val="sv-SE"/>
        </w:rPr>
        <w:br/>
        <w:t>Riksarkivet kommer att anordna en utställning där bl.a. de Schulmanska vapensigi</w:t>
      </w:r>
      <w:r w:rsidR="005C30E3">
        <w:rPr>
          <w:color w:val="000000"/>
          <w:lang w:val="sv-SE"/>
        </w:rPr>
        <w:t>l</w:t>
      </w:r>
      <w:r w:rsidR="005C30E3">
        <w:rPr>
          <w:color w:val="000000"/>
          <w:lang w:val="sv-SE"/>
        </w:rPr>
        <w:t>len kommer att exponeras. Tauno håller kontakt med Riksarkivet för detaljer kring utställningen.</w:t>
      </w:r>
    </w:p>
    <w:p w:rsidR="0083153D" w:rsidRPr="009401E0" w:rsidRDefault="0083153D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Släktträdet och –registret</w:t>
      </w:r>
      <w:r w:rsidR="00564D74">
        <w:rPr>
          <w:b/>
          <w:color w:val="000000"/>
          <w:lang w:val="sv-SE"/>
        </w:rPr>
        <w:br/>
      </w:r>
      <w:r w:rsidR="008B182D">
        <w:rPr>
          <w:color w:val="000000"/>
          <w:lang w:val="sv-SE"/>
        </w:rPr>
        <w:t xml:space="preserve">Tauno har </w:t>
      </w:r>
      <w:r w:rsidR="00226066">
        <w:rPr>
          <w:color w:val="000000"/>
          <w:lang w:val="sv-SE"/>
        </w:rPr>
        <w:t xml:space="preserve">ytterligare </w:t>
      </w:r>
      <w:r w:rsidR="008B182D">
        <w:rPr>
          <w:color w:val="000000"/>
          <w:lang w:val="sv-SE"/>
        </w:rPr>
        <w:t>kompletterat Holger-släktregistret</w:t>
      </w:r>
      <w:r w:rsidR="00226066">
        <w:rPr>
          <w:color w:val="000000"/>
          <w:lang w:val="sv-SE"/>
        </w:rPr>
        <w:t xml:space="preserve"> me den Estniska grenen.</w:t>
      </w:r>
      <w:r w:rsidR="003C1BAB">
        <w:rPr>
          <w:color w:val="000000"/>
          <w:lang w:val="sv-SE"/>
        </w:rPr>
        <w:br/>
        <w:t xml:space="preserve">Beslöts att verkställa en aktivitet för att samla in information om släktmedlemmar </w:t>
      </w:r>
      <w:r w:rsidR="003C1BAB">
        <w:rPr>
          <w:color w:val="000000"/>
          <w:lang w:val="sv-SE"/>
        </w:rPr>
        <w:lastRenderedPageBreak/>
        <w:t>födda före 1940. Vid nästa möte skall styrelsen gå igenom släktmedlemmarna för att kartlägga vilka personer som skall kontaktas.</w:t>
      </w:r>
    </w:p>
    <w:p w:rsidR="009B61F9" w:rsidRPr="005D1277" w:rsidRDefault="009401E0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9B61F9">
        <w:rPr>
          <w:b/>
          <w:color w:val="000000"/>
          <w:lang w:val="sv-SE"/>
        </w:rPr>
        <w:t>Hemsidorna</w:t>
      </w:r>
      <w:r w:rsidRPr="009B61F9">
        <w:rPr>
          <w:b/>
          <w:color w:val="000000"/>
          <w:lang w:val="sv-SE"/>
        </w:rPr>
        <w:br/>
      </w:r>
      <w:r w:rsidR="008C1720" w:rsidRPr="009B61F9">
        <w:rPr>
          <w:color w:val="000000"/>
          <w:lang w:val="sv-SE"/>
        </w:rPr>
        <w:t xml:space="preserve">- </w:t>
      </w:r>
      <w:r w:rsidRPr="009B61F9">
        <w:rPr>
          <w:color w:val="000000"/>
          <w:lang w:val="sv-SE"/>
        </w:rPr>
        <w:t>Protokollet från detta möte sättes in när det är godkänt per e-mail.</w:t>
      </w:r>
      <w:r w:rsidR="00890757" w:rsidRPr="009B61F9">
        <w:rPr>
          <w:color w:val="000000"/>
          <w:lang w:val="sv-SE"/>
        </w:rPr>
        <w:br/>
      </w:r>
      <w:r w:rsidR="00880152">
        <w:rPr>
          <w:color w:val="000000"/>
          <w:lang w:val="sv-SE"/>
        </w:rPr>
        <w:t xml:space="preserve">- </w:t>
      </w:r>
      <w:r w:rsidR="00226066">
        <w:rPr>
          <w:color w:val="000000"/>
          <w:lang w:val="sv-SE"/>
        </w:rPr>
        <w:t>De tre första numren av Släktmeddelanden finns nu på hemsidan.</w:t>
      </w:r>
      <w:r w:rsidR="00226066">
        <w:rPr>
          <w:color w:val="000000"/>
          <w:lang w:val="sv-SE"/>
        </w:rPr>
        <w:br/>
        <w:t>- Kitty skickar rapporten från släktmötet till Juhana som sätter in den på hemsidan.</w:t>
      </w:r>
      <w:r w:rsidR="00226066">
        <w:rPr>
          <w:color w:val="000000"/>
          <w:lang w:val="sv-SE"/>
        </w:rPr>
        <w:br/>
        <w:t>- Peter skriver på Facebook sidan om nya uppdateringar på hemsidan</w:t>
      </w:r>
    </w:p>
    <w:p w:rsidR="005D1277" w:rsidRPr="009B61F9" w:rsidRDefault="005D1277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Kommande aktiviteter</w:t>
      </w:r>
      <w:r>
        <w:rPr>
          <w:b/>
          <w:color w:val="000000"/>
          <w:lang w:val="sv-SE"/>
        </w:rPr>
        <w:br/>
      </w:r>
      <w:r>
        <w:rPr>
          <w:color w:val="000000"/>
          <w:lang w:val="sv-SE"/>
        </w:rPr>
        <w:t>Föreningen har emottagit ett förslag att erlägga släktmötet 2011 till det Naturhist</w:t>
      </w:r>
      <w:r>
        <w:rPr>
          <w:color w:val="000000"/>
          <w:lang w:val="sv-SE"/>
        </w:rPr>
        <w:t>o</w:t>
      </w:r>
      <w:r>
        <w:rPr>
          <w:color w:val="000000"/>
          <w:lang w:val="sv-SE"/>
        </w:rPr>
        <w:t xml:space="preserve">riska Muséet i Helsingfors från Leif Schulman. </w:t>
      </w:r>
      <w:r w:rsidR="005C30E3">
        <w:rPr>
          <w:color w:val="000000"/>
          <w:lang w:val="sv-SE"/>
        </w:rPr>
        <w:t>Erbjudandet emottogs av slä</w:t>
      </w:r>
      <w:r>
        <w:rPr>
          <w:color w:val="000000"/>
          <w:lang w:val="sv-SE"/>
        </w:rPr>
        <w:t>k</w:t>
      </w:r>
      <w:r>
        <w:rPr>
          <w:color w:val="000000"/>
          <w:lang w:val="sv-SE"/>
        </w:rPr>
        <w:t>t</w:t>
      </w:r>
      <w:r>
        <w:rPr>
          <w:color w:val="000000"/>
          <w:lang w:val="sv-SE"/>
        </w:rPr>
        <w:t>nämnden med tacksamhet och beslöts att Kitty kontaktar Leif för att påbörja plan</w:t>
      </w:r>
      <w:r>
        <w:rPr>
          <w:color w:val="000000"/>
          <w:lang w:val="sv-SE"/>
        </w:rPr>
        <w:t>e</w:t>
      </w:r>
      <w:r>
        <w:rPr>
          <w:color w:val="000000"/>
          <w:lang w:val="sv-SE"/>
        </w:rPr>
        <w:t>ringen av mötet. Lämpliga datum för mötet vore 11.6. eller 12.6.2011.</w:t>
      </w:r>
      <w:r w:rsidR="00D505D9">
        <w:rPr>
          <w:color w:val="000000"/>
          <w:lang w:val="sv-SE"/>
        </w:rPr>
        <w:br/>
        <w:t>Tauno tog upp tanken att organisera en släktresa till Estland i samband med släk</w:t>
      </w:r>
      <w:r w:rsidR="00D505D9">
        <w:rPr>
          <w:color w:val="000000"/>
          <w:lang w:val="sv-SE"/>
        </w:rPr>
        <w:t>t</w:t>
      </w:r>
      <w:r w:rsidR="00D505D9">
        <w:rPr>
          <w:color w:val="000000"/>
          <w:lang w:val="sv-SE"/>
        </w:rPr>
        <w:t>mötet 2012. Förslaget fick understöd och planeringen av resan fortsätter under kommande möten.</w:t>
      </w:r>
    </w:p>
    <w:p w:rsidR="00205388" w:rsidRPr="0061773F" w:rsidRDefault="00097211" w:rsidP="00C868C9">
      <w:pPr>
        <w:pStyle w:val="l1"/>
        <w:numPr>
          <w:ilvl w:val="0"/>
          <w:numId w:val="17"/>
        </w:numPr>
        <w:ind w:right="1680"/>
        <w:rPr>
          <w:color w:val="000000"/>
          <w:lang w:val="sv-SE"/>
        </w:rPr>
      </w:pPr>
      <w:r w:rsidRPr="0061773F">
        <w:rPr>
          <w:b/>
          <w:color w:val="000000"/>
          <w:lang w:val="sv-SE"/>
        </w:rPr>
        <w:t>Övriga ärenden</w:t>
      </w:r>
      <w:r w:rsidRPr="0061773F">
        <w:rPr>
          <w:b/>
          <w:color w:val="000000"/>
          <w:lang w:val="sv-SE"/>
        </w:rPr>
        <w:br/>
      </w:r>
      <w:r w:rsidR="00D35E71">
        <w:rPr>
          <w:color w:val="000000"/>
          <w:lang w:val="sv-SE"/>
        </w:rPr>
        <w:t xml:space="preserve">Släktnämndens nästa möte </w:t>
      </w:r>
      <w:r w:rsidRPr="0061773F">
        <w:rPr>
          <w:color w:val="000000"/>
          <w:lang w:val="sv-SE"/>
        </w:rPr>
        <w:t xml:space="preserve">förlades </w:t>
      </w:r>
      <w:r w:rsidR="00C34766" w:rsidRPr="0061773F">
        <w:rPr>
          <w:color w:val="000000"/>
          <w:lang w:val="sv-SE"/>
        </w:rPr>
        <w:t xml:space="preserve">till </w:t>
      </w:r>
      <w:r w:rsidR="001B1C28">
        <w:rPr>
          <w:b/>
          <w:color w:val="000000"/>
          <w:lang w:val="sv-SE"/>
        </w:rPr>
        <w:t>Torsdagen</w:t>
      </w:r>
      <w:r w:rsidR="008C1720">
        <w:rPr>
          <w:b/>
          <w:color w:val="000000"/>
          <w:lang w:val="sv-SE"/>
        </w:rPr>
        <w:t xml:space="preserve"> den</w:t>
      </w:r>
      <w:r w:rsidR="003A0A61" w:rsidRPr="0061773F">
        <w:rPr>
          <w:b/>
          <w:color w:val="000000"/>
          <w:lang w:val="sv-SE"/>
        </w:rPr>
        <w:t xml:space="preserve"> </w:t>
      </w:r>
      <w:r w:rsidR="00BE4102">
        <w:rPr>
          <w:b/>
          <w:color w:val="000000"/>
          <w:lang w:val="sv-SE"/>
        </w:rPr>
        <w:t>2</w:t>
      </w:r>
      <w:r w:rsidR="003C1BAB">
        <w:rPr>
          <w:b/>
          <w:color w:val="000000"/>
          <w:lang w:val="sv-SE"/>
        </w:rPr>
        <w:t>8</w:t>
      </w:r>
      <w:r w:rsidR="00D54E5B" w:rsidRPr="0061773F">
        <w:rPr>
          <w:b/>
          <w:color w:val="000000"/>
          <w:lang w:val="sv-SE"/>
        </w:rPr>
        <w:t>.</w:t>
      </w:r>
      <w:r w:rsidR="003C1BAB">
        <w:rPr>
          <w:b/>
          <w:color w:val="000000"/>
          <w:lang w:val="sv-SE"/>
        </w:rPr>
        <w:t>10</w:t>
      </w:r>
      <w:r w:rsidR="008C1720">
        <w:rPr>
          <w:b/>
          <w:color w:val="000000"/>
          <w:lang w:val="sv-SE"/>
        </w:rPr>
        <w:t>.2010</w:t>
      </w:r>
      <w:r w:rsidRPr="0061773F">
        <w:rPr>
          <w:b/>
          <w:color w:val="000000"/>
          <w:lang w:val="sv-SE"/>
        </w:rPr>
        <w:t xml:space="preserve"> kl. 18:00</w:t>
      </w:r>
      <w:r w:rsidR="003A0A61" w:rsidRPr="0061773F">
        <w:rPr>
          <w:b/>
          <w:color w:val="000000"/>
          <w:lang w:val="sv-SE"/>
        </w:rPr>
        <w:t xml:space="preserve"> </w:t>
      </w:r>
      <w:r w:rsidR="003A0A61" w:rsidRPr="0061773F">
        <w:rPr>
          <w:color w:val="000000"/>
          <w:lang w:val="sv-SE"/>
        </w:rPr>
        <w:t xml:space="preserve">på Schulmans Konsthandel, Kaserngatan 2, Helsingfors. </w:t>
      </w:r>
      <w:r w:rsidR="00D35E71">
        <w:rPr>
          <w:color w:val="000000"/>
          <w:lang w:val="sv-SE"/>
        </w:rPr>
        <w:br/>
      </w:r>
      <w:r w:rsidR="00D35E71">
        <w:rPr>
          <w:color w:val="000000"/>
          <w:lang w:val="sv-SE"/>
        </w:rPr>
        <w:br/>
      </w:r>
      <w:r w:rsidR="00C868C9" w:rsidRPr="0061773F">
        <w:rPr>
          <w:color w:val="000000"/>
          <w:lang w:val="sv-SE"/>
        </w:rPr>
        <w:t>Mötet avslutades.</w:t>
      </w:r>
    </w:p>
    <w:p w:rsidR="00094D47" w:rsidRPr="0061773F" w:rsidRDefault="00E86581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3C1BAB">
        <w:rPr>
          <w:color w:val="000000"/>
          <w:lang w:val="sv-SE"/>
        </w:rPr>
        <w:t>2</w:t>
      </w:r>
      <w:r w:rsidR="00D3474F">
        <w:rPr>
          <w:color w:val="000000"/>
          <w:lang w:val="sv-SE"/>
        </w:rPr>
        <w:t>.</w:t>
      </w:r>
      <w:r w:rsidR="003C1BAB">
        <w:rPr>
          <w:color w:val="000000"/>
          <w:lang w:val="sv-SE"/>
        </w:rPr>
        <w:t>9</w:t>
      </w:r>
      <w:r w:rsidR="00D3474F">
        <w:rPr>
          <w:color w:val="000000"/>
          <w:lang w:val="sv-SE"/>
        </w:rPr>
        <w:t>.2010</w:t>
      </w: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smartTag w:uri="urn:schemas-microsoft-com:office:smarttags" w:element="PersonName">
        <w:r w:rsidR="006D55C5">
          <w:rPr>
            <w:color w:val="000000"/>
            <w:lang w:val="sv-SE"/>
          </w:rPr>
          <w:t>Kitty Schulman</w:t>
        </w:r>
      </w:smartTag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974" w:rsidRDefault="00221974">
      <w:r>
        <w:separator/>
      </w:r>
    </w:p>
  </w:endnote>
  <w:endnote w:type="continuationSeparator" w:id="0">
    <w:p w:rsidR="00221974" w:rsidRDefault="00221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D25014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D25014" w:rsidRPr="00D26864">
      <w:rPr>
        <w:rStyle w:val="Sivunumero"/>
        <w:color w:val="999999"/>
        <w:sz w:val="16"/>
        <w:szCs w:val="16"/>
      </w:rPr>
      <w:fldChar w:fldCharType="separate"/>
    </w:r>
    <w:r w:rsidR="0060716E">
      <w:rPr>
        <w:rStyle w:val="Sivunumero"/>
        <w:noProof/>
        <w:color w:val="999999"/>
        <w:sz w:val="16"/>
        <w:szCs w:val="16"/>
        <w:lang w:val="sv-SE"/>
      </w:rPr>
      <w:t>2</w:t>
    </w:r>
    <w:r w:rsidR="00D25014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D25014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D25014" w:rsidRPr="00D26864">
      <w:rPr>
        <w:rStyle w:val="Sivunumero"/>
        <w:color w:val="999999"/>
        <w:sz w:val="16"/>
        <w:szCs w:val="16"/>
      </w:rPr>
      <w:fldChar w:fldCharType="separate"/>
    </w:r>
    <w:r w:rsidR="0060716E">
      <w:rPr>
        <w:rStyle w:val="Sivunumero"/>
        <w:noProof/>
        <w:color w:val="999999"/>
        <w:sz w:val="16"/>
        <w:szCs w:val="16"/>
        <w:lang w:val="sv-SE"/>
      </w:rPr>
      <w:t>2</w:t>
    </w:r>
    <w:r w:rsidR="00D25014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  <w:fldSimple w:instr=" FILENAME  \* Caps  \* MERGEFORMAT ">
      <w:r w:rsidR="0060716E" w:rsidRPr="0060716E">
        <w:rPr>
          <w:noProof/>
          <w:color w:val="999999"/>
          <w:sz w:val="16"/>
          <w:szCs w:val="16"/>
          <w:lang w:val="sv-SE"/>
        </w:rPr>
        <w:t>Släktnämnden 0910</w:t>
      </w:r>
    </w:fldSimple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974" w:rsidRDefault="00221974">
      <w:r>
        <w:separator/>
      </w:r>
    </w:p>
  </w:footnote>
  <w:footnote w:type="continuationSeparator" w:id="0">
    <w:p w:rsidR="00221974" w:rsidRDefault="002219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202BA"/>
    <w:rsid w:val="00020444"/>
    <w:rsid w:val="00031640"/>
    <w:rsid w:val="00036B1F"/>
    <w:rsid w:val="00063F25"/>
    <w:rsid w:val="00086C15"/>
    <w:rsid w:val="00094D47"/>
    <w:rsid w:val="00097211"/>
    <w:rsid w:val="000A14B9"/>
    <w:rsid w:val="000A2BEB"/>
    <w:rsid w:val="000C5944"/>
    <w:rsid w:val="000E760B"/>
    <w:rsid w:val="000F42B3"/>
    <w:rsid w:val="000F5270"/>
    <w:rsid w:val="00105EC9"/>
    <w:rsid w:val="00114594"/>
    <w:rsid w:val="00124147"/>
    <w:rsid w:val="0013124B"/>
    <w:rsid w:val="00131A16"/>
    <w:rsid w:val="00133BB5"/>
    <w:rsid w:val="00141F22"/>
    <w:rsid w:val="00164CDA"/>
    <w:rsid w:val="001827F5"/>
    <w:rsid w:val="00191A35"/>
    <w:rsid w:val="001947D8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68A1"/>
    <w:rsid w:val="00256FF3"/>
    <w:rsid w:val="00265638"/>
    <w:rsid w:val="002808D0"/>
    <w:rsid w:val="00280A63"/>
    <w:rsid w:val="00280B7B"/>
    <w:rsid w:val="0028232C"/>
    <w:rsid w:val="00282579"/>
    <w:rsid w:val="002C1021"/>
    <w:rsid w:val="002C1BC7"/>
    <w:rsid w:val="002D0A7A"/>
    <w:rsid w:val="002D0C18"/>
    <w:rsid w:val="002E4506"/>
    <w:rsid w:val="00303058"/>
    <w:rsid w:val="00312EBC"/>
    <w:rsid w:val="00323956"/>
    <w:rsid w:val="00330D4A"/>
    <w:rsid w:val="00343769"/>
    <w:rsid w:val="00343C8D"/>
    <w:rsid w:val="003457E3"/>
    <w:rsid w:val="00346CF0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86C53"/>
    <w:rsid w:val="004950B4"/>
    <w:rsid w:val="004B4D27"/>
    <w:rsid w:val="004C6079"/>
    <w:rsid w:val="004D05C6"/>
    <w:rsid w:val="004D5B9F"/>
    <w:rsid w:val="004D6A97"/>
    <w:rsid w:val="004E0D22"/>
    <w:rsid w:val="004E0F95"/>
    <w:rsid w:val="004E4078"/>
    <w:rsid w:val="00500B7B"/>
    <w:rsid w:val="00501AB8"/>
    <w:rsid w:val="00505512"/>
    <w:rsid w:val="00517A90"/>
    <w:rsid w:val="00524340"/>
    <w:rsid w:val="00526567"/>
    <w:rsid w:val="00527A0B"/>
    <w:rsid w:val="00533909"/>
    <w:rsid w:val="00536074"/>
    <w:rsid w:val="0054085F"/>
    <w:rsid w:val="005521B4"/>
    <w:rsid w:val="00553B32"/>
    <w:rsid w:val="00564D74"/>
    <w:rsid w:val="005935BB"/>
    <w:rsid w:val="00595088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6067DF"/>
    <w:rsid w:val="0060716E"/>
    <w:rsid w:val="0061773F"/>
    <w:rsid w:val="00635872"/>
    <w:rsid w:val="00636D91"/>
    <w:rsid w:val="00661E15"/>
    <w:rsid w:val="006A0944"/>
    <w:rsid w:val="006D11F3"/>
    <w:rsid w:val="006D2DC3"/>
    <w:rsid w:val="006D55C5"/>
    <w:rsid w:val="006E0B71"/>
    <w:rsid w:val="006E2448"/>
    <w:rsid w:val="007066F9"/>
    <w:rsid w:val="00715A6A"/>
    <w:rsid w:val="00723F78"/>
    <w:rsid w:val="00740360"/>
    <w:rsid w:val="007479ED"/>
    <w:rsid w:val="00754B1A"/>
    <w:rsid w:val="00755815"/>
    <w:rsid w:val="007710FA"/>
    <w:rsid w:val="00774DF9"/>
    <w:rsid w:val="00785462"/>
    <w:rsid w:val="007917CF"/>
    <w:rsid w:val="00792FDA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25EBB"/>
    <w:rsid w:val="00826EDC"/>
    <w:rsid w:val="0083153D"/>
    <w:rsid w:val="00831E59"/>
    <w:rsid w:val="00835512"/>
    <w:rsid w:val="00835FB1"/>
    <w:rsid w:val="00841344"/>
    <w:rsid w:val="00846B48"/>
    <w:rsid w:val="00880152"/>
    <w:rsid w:val="00890757"/>
    <w:rsid w:val="00895BA4"/>
    <w:rsid w:val="008B182D"/>
    <w:rsid w:val="008C1720"/>
    <w:rsid w:val="008E1B44"/>
    <w:rsid w:val="008E716A"/>
    <w:rsid w:val="0092043C"/>
    <w:rsid w:val="00932C94"/>
    <w:rsid w:val="00934583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206C"/>
    <w:rsid w:val="009D4BBC"/>
    <w:rsid w:val="009E79F5"/>
    <w:rsid w:val="009F6DF5"/>
    <w:rsid w:val="00A0081C"/>
    <w:rsid w:val="00A02DAF"/>
    <w:rsid w:val="00A038AB"/>
    <w:rsid w:val="00A07A97"/>
    <w:rsid w:val="00A1058A"/>
    <w:rsid w:val="00A22D2C"/>
    <w:rsid w:val="00A31809"/>
    <w:rsid w:val="00A359F0"/>
    <w:rsid w:val="00A363D8"/>
    <w:rsid w:val="00A40B45"/>
    <w:rsid w:val="00A52B31"/>
    <w:rsid w:val="00A56C6C"/>
    <w:rsid w:val="00A61832"/>
    <w:rsid w:val="00A772EB"/>
    <w:rsid w:val="00A96A2D"/>
    <w:rsid w:val="00AB42DE"/>
    <w:rsid w:val="00AB4BC3"/>
    <w:rsid w:val="00AC7338"/>
    <w:rsid w:val="00AD0598"/>
    <w:rsid w:val="00AD2ACF"/>
    <w:rsid w:val="00AE36F5"/>
    <w:rsid w:val="00B02E19"/>
    <w:rsid w:val="00B1018D"/>
    <w:rsid w:val="00B22195"/>
    <w:rsid w:val="00B311B6"/>
    <w:rsid w:val="00B33C7C"/>
    <w:rsid w:val="00B348E5"/>
    <w:rsid w:val="00B42037"/>
    <w:rsid w:val="00B42BAB"/>
    <w:rsid w:val="00B700A9"/>
    <w:rsid w:val="00B836C3"/>
    <w:rsid w:val="00B852B0"/>
    <w:rsid w:val="00B90C7F"/>
    <w:rsid w:val="00BA17CE"/>
    <w:rsid w:val="00BA29FD"/>
    <w:rsid w:val="00BA3307"/>
    <w:rsid w:val="00BB5BA7"/>
    <w:rsid w:val="00BC2E39"/>
    <w:rsid w:val="00BC448D"/>
    <w:rsid w:val="00BC57AA"/>
    <w:rsid w:val="00BE02C0"/>
    <w:rsid w:val="00BE26A6"/>
    <w:rsid w:val="00BE3666"/>
    <w:rsid w:val="00BE4102"/>
    <w:rsid w:val="00BF4424"/>
    <w:rsid w:val="00C01A37"/>
    <w:rsid w:val="00C03DA7"/>
    <w:rsid w:val="00C0517D"/>
    <w:rsid w:val="00C34766"/>
    <w:rsid w:val="00C405D4"/>
    <w:rsid w:val="00C5676D"/>
    <w:rsid w:val="00C56B1A"/>
    <w:rsid w:val="00C70A36"/>
    <w:rsid w:val="00C74AD1"/>
    <w:rsid w:val="00C75E14"/>
    <w:rsid w:val="00C76B9B"/>
    <w:rsid w:val="00C868C9"/>
    <w:rsid w:val="00CA0248"/>
    <w:rsid w:val="00CA1CD9"/>
    <w:rsid w:val="00CB1D3B"/>
    <w:rsid w:val="00CC3037"/>
    <w:rsid w:val="00CE18C7"/>
    <w:rsid w:val="00CF05CC"/>
    <w:rsid w:val="00CF2EA7"/>
    <w:rsid w:val="00CF3F8B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74EE"/>
    <w:rsid w:val="00DA0E15"/>
    <w:rsid w:val="00DA17FF"/>
    <w:rsid w:val="00DB3D4A"/>
    <w:rsid w:val="00DC0174"/>
    <w:rsid w:val="00DC3784"/>
    <w:rsid w:val="00DC3B3A"/>
    <w:rsid w:val="00DD3BE8"/>
    <w:rsid w:val="00DD5CFA"/>
    <w:rsid w:val="00DE5180"/>
    <w:rsid w:val="00E06673"/>
    <w:rsid w:val="00E12A34"/>
    <w:rsid w:val="00E22E76"/>
    <w:rsid w:val="00E23506"/>
    <w:rsid w:val="00E314E2"/>
    <w:rsid w:val="00E32C25"/>
    <w:rsid w:val="00E43B85"/>
    <w:rsid w:val="00E46595"/>
    <w:rsid w:val="00E6202C"/>
    <w:rsid w:val="00E66891"/>
    <w:rsid w:val="00E679B1"/>
    <w:rsid w:val="00E86581"/>
    <w:rsid w:val="00E9650D"/>
    <w:rsid w:val="00EA44C3"/>
    <w:rsid w:val="00EA73D9"/>
    <w:rsid w:val="00EB516F"/>
    <w:rsid w:val="00EB6668"/>
    <w:rsid w:val="00EB799E"/>
    <w:rsid w:val="00ED0D04"/>
    <w:rsid w:val="00ED616D"/>
    <w:rsid w:val="00EE089A"/>
    <w:rsid w:val="00EF7D87"/>
    <w:rsid w:val="00F2323E"/>
    <w:rsid w:val="00F25C2D"/>
    <w:rsid w:val="00F26E7F"/>
    <w:rsid w:val="00F30B04"/>
    <w:rsid w:val="00F331B5"/>
    <w:rsid w:val="00F56D23"/>
    <w:rsid w:val="00F70495"/>
    <w:rsid w:val="00F7741E"/>
    <w:rsid w:val="00FA2B6B"/>
    <w:rsid w:val="00FB3D36"/>
    <w:rsid w:val="00FB6758"/>
    <w:rsid w:val="00FC2D71"/>
    <w:rsid w:val="00FE274E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32</TotalTime>
  <Pages>1</Pages>
  <Words>340</Words>
  <Characters>2754</Characters>
  <Application>Microsoft Office Word</Application>
  <DocSecurity>0</DocSecurity>
  <Lines>22</Lines>
  <Paragraphs>6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13</cp:revision>
  <cp:lastPrinted>2010-09-03T08:18:00Z</cp:lastPrinted>
  <dcterms:created xsi:type="dcterms:W3CDTF">2010-09-02T09:56:00Z</dcterms:created>
  <dcterms:modified xsi:type="dcterms:W3CDTF">2010-09-03T08:18:00Z</dcterms:modified>
</cp:coreProperties>
</file>