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A5" w:rsidRPr="00635AFF" w:rsidRDefault="00BB6C3D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</w:rPr>
        <w:t xml:space="preserve">    </w:t>
      </w:r>
      <w:r w:rsidR="00EA3204" w:rsidRPr="00635AFF">
        <w:rPr>
          <w:sz w:val="22"/>
          <w:szCs w:val="22"/>
        </w:rPr>
        <w:t xml:space="preserve">       </w:t>
      </w:r>
      <w:r w:rsidR="00643113" w:rsidRPr="00635AFF">
        <w:rPr>
          <w:sz w:val="22"/>
          <w:szCs w:val="22"/>
        </w:rPr>
        <w:tab/>
      </w:r>
      <w:r w:rsidR="00EA3204" w:rsidRPr="00635AFF">
        <w:rPr>
          <w:sz w:val="22"/>
          <w:szCs w:val="22"/>
        </w:rPr>
        <w:t>Nr</w:t>
      </w:r>
      <w:r w:rsidR="00710512" w:rsidRPr="00635AFF">
        <w:rPr>
          <w:sz w:val="22"/>
          <w:szCs w:val="22"/>
        </w:rPr>
        <w:t>o</w:t>
      </w:r>
      <w:r w:rsidR="00EA3204" w:rsidRPr="00635AFF">
        <w:rPr>
          <w:sz w:val="22"/>
          <w:szCs w:val="22"/>
        </w:rPr>
        <w:t xml:space="preserve">: </w:t>
      </w:r>
      <w:r w:rsidR="00CB20F3" w:rsidRPr="00635AFF">
        <w:rPr>
          <w:sz w:val="22"/>
          <w:szCs w:val="22"/>
        </w:rPr>
        <w:t>5</w:t>
      </w:r>
      <w:r w:rsidR="001D1FD2" w:rsidRPr="00635AFF">
        <w:rPr>
          <w:sz w:val="22"/>
          <w:szCs w:val="22"/>
        </w:rPr>
        <w:t xml:space="preserve"> / 2013</w:t>
      </w:r>
    </w:p>
    <w:p w:rsidR="004B4D27" w:rsidRPr="00635AFF" w:rsidRDefault="00710512" w:rsidP="00FE0AED">
      <w:pPr>
        <w:pStyle w:val="l1"/>
        <w:ind w:left="1418" w:right="1258" w:hanging="284"/>
        <w:rPr>
          <w:b/>
          <w:sz w:val="22"/>
          <w:szCs w:val="22"/>
        </w:rPr>
      </w:pPr>
      <w:r w:rsidRPr="00635AFF">
        <w:rPr>
          <w:b/>
          <w:sz w:val="28"/>
          <w:szCs w:val="22"/>
        </w:rPr>
        <w:t>Sukuy</w:t>
      </w:r>
      <w:r w:rsidR="00CB20F3" w:rsidRPr="00635AFF">
        <w:rPr>
          <w:b/>
          <w:sz w:val="28"/>
          <w:szCs w:val="22"/>
        </w:rPr>
        <w:t>hdistyksen hallituksen kokous 9.10</w:t>
      </w:r>
      <w:r w:rsidR="001D1FD2" w:rsidRPr="00635AFF">
        <w:rPr>
          <w:b/>
          <w:sz w:val="28"/>
          <w:szCs w:val="22"/>
        </w:rPr>
        <w:t>.2013</w:t>
      </w:r>
      <w:r w:rsidR="00F331B5" w:rsidRPr="00635AFF">
        <w:rPr>
          <w:b/>
          <w:sz w:val="22"/>
          <w:szCs w:val="22"/>
        </w:rPr>
        <w:tab/>
      </w:r>
      <w:r w:rsidR="00F331B5" w:rsidRPr="00635AFF">
        <w:rPr>
          <w:b/>
          <w:sz w:val="22"/>
          <w:szCs w:val="22"/>
        </w:rPr>
        <w:tab/>
      </w:r>
    </w:p>
    <w:p w:rsidR="00532789" w:rsidRPr="00635AFF" w:rsidRDefault="0083073B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</w:rPr>
        <w:t>Paikka</w:t>
      </w:r>
      <w:r w:rsidR="00CF6967" w:rsidRPr="00635AFF">
        <w:rPr>
          <w:sz w:val="22"/>
          <w:szCs w:val="22"/>
        </w:rPr>
        <w:t>:</w:t>
      </w:r>
      <w:r w:rsidR="00CF6967" w:rsidRPr="00635AFF">
        <w:rPr>
          <w:sz w:val="22"/>
          <w:szCs w:val="22"/>
        </w:rPr>
        <w:tab/>
      </w:r>
      <w:r w:rsidRPr="00635AFF">
        <w:rPr>
          <w:sz w:val="22"/>
          <w:szCs w:val="22"/>
        </w:rPr>
        <w:t>Schulmanin</w:t>
      </w:r>
      <w:r w:rsidR="0049374A" w:rsidRPr="00635AFF">
        <w:rPr>
          <w:sz w:val="22"/>
          <w:szCs w:val="22"/>
        </w:rPr>
        <w:t xml:space="preserve"> </w:t>
      </w:r>
      <w:r w:rsidRPr="00635AFF">
        <w:rPr>
          <w:sz w:val="22"/>
          <w:szCs w:val="22"/>
        </w:rPr>
        <w:t>Taideliike, Kasarminkatu 2, Helsinki</w:t>
      </w:r>
    </w:p>
    <w:p w:rsidR="00CB20F3" w:rsidRPr="00635AFF" w:rsidRDefault="0083073B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</w:rPr>
        <w:t>Läsnä</w:t>
      </w:r>
      <w:r w:rsidR="00E66891" w:rsidRPr="00635AFF">
        <w:rPr>
          <w:sz w:val="22"/>
          <w:szCs w:val="22"/>
        </w:rPr>
        <w:t>:</w:t>
      </w:r>
      <w:r w:rsidR="00E66891" w:rsidRPr="00635AFF">
        <w:rPr>
          <w:sz w:val="22"/>
          <w:szCs w:val="22"/>
        </w:rPr>
        <w:tab/>
      </w:r>
      <w:r w:rsidR="00EF1C7B" w:rsidRPr="00635AFF">
        <w:rPr>
          <w:sz w:val="22"/>
          <w:szCs w:val="22"/>
        </w:rPr>
        <w:t>Jan Schulman</w:t>
      </w:r>
      <w:r w:rsidRPr="00635AFF">
        <w:rPr>
          <w:sz w:val="22"/>
          <w:szCs w:val="22"/>
        </w:rPr>
        <w:t xml:space="preserve"> (pj</w:t>
      </w:r>
      <w:r w:rsidR="00131CD0" w:rsidRPr="00635AFF">
        <w:rPr>
          <w:sz w:val="22"/>
          <w:szCs w:val="22"/>
        </w:rPr>
        <w:t>.)</w:t>
      </w:r>
      <w:r w:rsidR="00EF1C7B" w:rsidRPr="00635AFF">
        <w:rPr>
          <w:sz w:val="22"/>
          <w:szCs w:val="22"/>
        </w:rPr>
        <w:t xml:space="preserve">, </w:t>
      </w:r>
      <w:r w:rsidR="005E7042" w:rsidRPr="00635AFF">
        <w:rPr>
          <w:sz w:val="22"/>
          <w:szCs w:val="22"/>
        </w:rPr>
        <w:t>Peter</w:t>
      </w:r>
      <w:r w:rsidR="00E66891" w:rsidRPr="00635AFF">
        <w:rPr>
          <w:sz w:val="22"/>
          <w:szCs w:val="22"/>
        </w:rPr>
        <w:t xml:space="preserve"> </w:t>
      </w:r>
      <w:r w:rsidR="005E7042" w:rsidRPr="00635AFF">
        <w:rPr>
          <w:sz w:val="22"/>
          <w:szCs w:val="22"/>
        </w:rPr>
        <w:t>Sc</w:t>
      </w:r>
      <w:r w:rsidR="00E66891" w:rsidRPr="00635AFF">
        <w:rPr>
          <w:sz w:val="22"/>
          <w:szCs w:val="22"/>
        </w:rPr>
        <w:t>hulman</w:t>
      </w:r>
      <w:r w:rsidRPr="00635AFF">
        <w:rPr>
          <w:sz w:val="22"/>
          <w:szCs w:val="22"/>
        </w:rPr>
        <w:t xml:space="preserve"> (siht</w:t>
      </w:r>
      <w:r w:rsidR="00131CD0" w:rsidRPr="00635AFF">
        <w:rPr>
          <w:sz w:val="22"/>
          <w:szCs w:val="22"/>
        </w:rPr>
        <w:t>.)</w:t>
      </w:r>
      <w:r w:rsidR="00EA44C3" w:rsidRPr="00635AFF">
        <w:rPr>
          <w:sz w:val="22"/>
          <w:szCs w:val="22"/>
        </w:rPr>
        <w:t>,</w:t>
      </w:r>
      <w:r w:rsidR="00303058" w:rsidRPr="00635AFF">
        <w:rPr>
          <w:sz w:val="22"/>
          <w:szCs w:val="22"/>
        </w:rPr>
        <w:t>Tauno Schulman</w:t>
      </w:r>
      <w:r w:rsidR="00D27111" w:rsidRPr="00635AFF">
        <w:rPr>
          <w:sz w:val="22"/>
          <w:szCs w:val="22"/>
        </w:rPr>
        <w:t>,</w:t>
      </w:r>
      <w:r w:rsidR="005E4C1F" w:rsidRPr="00635AFF">
        <w:rPr>
          <w:sz w:val="22"/>
          <w:szCs w:val="22"/>
        </w:rPr>
        <w:t xml:space="preserve"> </w:t>
      </w:r>
      <w:r w:rsidR="00AE215E" w:rsidRPr="00635AFF">
        <w:rPr>
          <w:sz w:val="22"/>
          <w:szCs w:val="22"/>
        </w:rPr>
        <w:br/>
        <w:t xml:space="preserve"> </w:t>
      </w:r>
      <w:r w:rsidR="00AE215E" w:rsidRPr="00635AFF">
        <w:rPr>
          <w:sz w:val="22"/>
          <w:szCs w:val="22"/>
        </w:rPr>
        <w:tab/>
        <w:t>Minette Schulman</w:t>
      </w:r>
      <w:r w:rsidRPr="00635AFF">
        <w:rPr>
          <w:sz w:val="22"/>
          <w:szCs w:val="22"/>
        </w:rPr>
        <w:t>, Kari von Schulman</w:t>
      </w:r>
    </w:p>
    <w:p w:rsidR="00CB20F3" w:rsidRPr="00635AFF" w:rsidRDefault="00CB20F3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</w:rPr>
        <w:t>Poissa:</w:t>
      </w:r>
      <w:r w:rsidRPr="00635AFF">
        <w:rPr>
          <w:sz w:val="22"/>
          <w:szCs w:val="22"/>
        </w:rPr>
        <w:tab/>
        <w:t>Jyrki Koulumies</w:t>
      </w:r>
    </w:p>
    <w:p w:rsidR="00CB20F3" w:rsidRPr="00635AFF" w:rsidRDefault="0083073B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</w:tabs>
        <w:ind w:left="1276" w:right="1258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Kokouksen avaus</w:t>
      </w:r>
      <w:r w:rsidR="004E0D22" w:rsidRPr="00635AFF">
        <w:rPr>
          <w:b/>
          <w:sz w:val="22"/>
          <w:szCs w:val="22"/>
        </w:rPr>
        <w:br/>
      </w:r>
      <w:r w:rsidRPr="00635AFF">
        <w:rPr>
          <w:sz w:val="22"/>
          <w:szCs w:val="22"/>
        </w:rPr>
        <w:t>Jan Schulman avasi kokouksen ja toivotti osanottajat tervetulleiksi. Edellisen kokouksen pöytäkirja käytiin läpi. Puheenjohtaja ja sihteeri allekirjoittivat pöytäkirjan.</w:t>
      </w:r>
      <w:r w:rsidR="00226066" w:rsidRPr="00635AFF">
        <w:rPr>
          <w:sz w:val="22"/>
          <w:szCs w:val="22"/>
        </w:rPr>
        <w:t xml:space="preserve"> </w:t>
      </w:r>
    </w:p>
    <w:p w:rsidR="008033D2" w:rsidRPr="00635AFF" w:rsidRDefault="00CB20F3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</w:tabs>
        <w:ind w:left="1276" w:right="1258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Jäsenasiat</w:t>
      </w:r>
      <w:r w:rsidR="001D1FD2" w:rsidRPr="00635AFF">
        <w:rPr>
          <w:b/>
          <w:sz w:val="22"/>
          <w:szCs w:val="22"/>
        </w:rPr>
        <w:br/>
      </w:r>
      <w:r w:rsidRPr="00635AFF">
        <w:rPr>
          <w:sz w:val="22"/>
          <w:szCs w:val="22"/>
        </w:rPr>
        <w:t>Yhdistys on v</w:t>
      </w:r>
      <w:r w:rsidR="0009295D" w:rsidRPr="00635AFF">
        <w:rPr>
          <w:sz w:val="22"/>
          <w:szCs w:val="22"/>
        </w:rPr>
        <w:t>a</w:t>
      </w:r>
      <w:r w:rsidRPr="00635AFF">
        <w:rPr>
          <w:sz w:val="22"/>
          <w:szCs w:val="22"/>
        </w:rPr>
        <w:t>staanottanut kaksi uutta jäsenanomusta:</w:t>
      </w:r>
      <w:r w:rsidR="00635AFF" w:rsidRPr="00635AFF">
        <w:rPr>
          <w:sz w:val="22"/>
          <w:szCs w:val="22"/>
        </w:rPr>
        <w:br/>
      </w:r>
      <w:r w:rsidRPr="00635AFF">
        <w:rPr>
          <w:sz w:val="22"/>
          <w:szCs w:val="22"/>
        </w:rPr>
        <w:br/>
        <w:t xml:space="preserve"> </w:t>
      </w:r>
      <w:r w:rsidRPr="00635AFF">
        <w:rPr>
          <w:sz w:val="22"/>
          <w:szCs w:val="22"/>
        </w:rPr>
        <w:tab/>
        <w:t>Malmström Maria Sotkatie 9 b 7, 00200 Helsinki</w:t>
      </w:r>
      <w:r w:rsidRPr="00635AFF">
        <w:rPr>
          <w:sz w:val="22"/>
          <w:szCs w:val="22"/>
        </w:rPr>
        <w:br/>
        <w:t xml:space="preserve"> </w:t>
      </w:r>
      <w:r w:rsidRPr="00635AFF">
        <w:rPr>
          <w:sz w:val="22"/>
          <w:szCs w:val="22"/>
        </w:rPr>
        <w:tab/>
        <w:t>Westin Mikael Alviksvägen 224, 167 65 Bromma, Sverige</w:t>
      </w:r>
      <w:r w:rsidR="00635AFF" w:rsidRPr="00635AFF">
        <w:rPr>
          <w:sz w:val="22"/>
          <w:szCs w:val="22"/>
        </w:rPr>
        <w:br/>
      </w:r>
      <w:r w:rsidRPr="00635AFF">
        <w:rPr>
          <w:sz w:val="22"/>
          <w:szCs w:val="22"/>
        </w:rPr>
        <w:br/>
        <w:t>Molemmat hakemukset hyväksyttiin.</w:t>
      </w:r>
      <w:r w:rsidR="0009295D" w:rsidRPr="00635AFF">
        <w:rPr>
          <w:sz w:val="22"/>
          <w:szCs w:val="22"/>
        </w:rPr>
        <w:t xml:space="preserve"> Yhdistyksellä on nyt 145 jäsentä Suomessa. Yhdistyksen ulkomaalaisten jäsenten yhteystiedoissa on puutteita ja Peter ilmoitti selvittävänsä näitten jäsenten tiedot.</w:t>
      </w:r>
      <w:r w:rsidR="0009295D" w:rsidRPr="00635AFF">
        <w:rPr>
          <w:sz w:val="22"/>
          <w:szCs w:val="22"/>
        </w:rPr>
        <w:br/>
      </w:r>
      <w:r w:rsidR="0009295D" w:rsidRPr="00635AFF">
        <w:rPr>
          <w:sz w:val="22"/>
          <w:szCs w:val="22"/>
        </w:rPr>
        <w:br/>
      </w:r>
      <w:r w:rsidR="008033D2" w:rsidRPr="00635AFF">
        <w:rPr>
          <w:sz w:val="22"/>
          <w:szCs w:val="22"/>
        </w:rPr>
        <w:t>Kari huomautti kahden jäsenen virheellisestä sukunimestä jäsenrekisterissä Peter korjaa asian.</w:t>
      </w:r>
      <w:r w:rsidR="008033D2" w:rsidRPr="00635AFF">
        <w:rPr>
          <w:sz w:val="22"/>
          <w:szCs w:val="22"/>
        </w:rPr>
        <w:br/>
      </w:r>
      <w:r w:rsidR="008033D2" w:rsidRPr="00635AFF">
        <w:rPr>
          <w:sz w:val="22"/>
          <w:szCs w:val="22"/>
        </w:rPr>
        <w:br/>
        <w:t>Jäsenmaksuja on tullut määräaikaan mennessä yhteens 354€. Tauno toimittaa yhteenvedon maksuista Peterille joka lähettää maksumuistutuksen.</w:t>
      </w:r>
    </w:p>
    <w:p w:rsidR="001D1FD2" w:rsidRPr="00635AFF" w:rsidRDefault="008033D2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</w:tabs>
        <w:ind w:left="1276" w:right="1258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Stipendirahasto</w:t>
      </w:r>
      <w:r w:rsidRPr="00635AFF">
        <w:rPr>
          <w:b/>
          <w:sz w:val="22"/>
          <w:szCs w:val="22"/>
        </w:rPr>
        <w:br/>
      </w:r>
      <w:r w:rsidRPr="00635AFF">
        <w:rPr>
          <w:bCs/>
          <w:iCs/>
          <w:sz w:val="22"/>
          <w:szCs w:val="22"/>
        </w:rPr>
        <w:t>Isabella von Schulmannin ja poikien muistorahasto on saanut Gustav Schulmanilta 200€:n lahjoituksen.</w:t>
      </w:r>
      <w:r w:rsidRPr="00635AFF">
        <w:rPr>
          <w:bCs/>
          <w:iCs/>
          <w:sz w:val="22"/>
          <w:szCs w:val="22"/>
        </w:rPr>
        <w:br/>
      </w:r>
      <w:r w:rsidR="0068569F">
        <w:rPr>
          <w:bCs/>
          <w:iCs/>
          <w:sz w:val="22"/>
          <w:szCs w:val="22"/>
        </w:rPr>
        <w:br/>
      </w:r>
      <w:r w:rsidRPr="00635AFF">
        <w:rPr>
          <w:bCs/>
          <w:iCs/>
          <w:sz w:val="22"/>
          <w:szCs w:val="22"/>
        </w:rPr>
        <w:t>Rahastosta on maksettu 500€:n stipendi Tommy Schulmanille opintojen tueksi.</w:t>
      </w:r>
    </w:p>
    <w:p w:rsidR="00EF1C7B" w:rsidRPr="00635AFF" w:rsidRDefault="008033D2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  <w:tab w:val="num" w:pos="1843"/>
        </w:tabs>
        <w:ind w:left="1276" w:right="1258" w:hanging="284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Kotisivut</w:t>
      </w:r>
      <w:r w:rsidR="006F1DA5" w:rsidRPr="00635AFF">
        <w:rPr>
          <w:sz w:val="22"/>
          <w:szCs w:val="22"/>
        </w:rPr>
        <w:br/>
      </w:r>
      <w:r w:rsidRPr="00635AFF">
        <w:rPr>
          <w:sz w:val="22"/>
          <w:szCs w:val="22"/>
        </w:rPr>
        <w:t>Osa päätetyistä muutoksista kotisivuille on tehty mutta tieto muistorahastosta puuttuu vielä. Peter muistuttaa Juhanaa.</w:t>
      </w:r>
      <w:r w:rsidR="00373B7E" w:rsidRPr="00635AFF">
        <w:rPr>
          <w:sz w:val="22"/>
          <w:szCs w:val="22"/>
        </w:rPr>
        <w:br/>
      </w:r>
      <w:r w:rsidR="00643D9E">
        <w:rPr>
          <w:sz w:val="22"/>
          <w:szCs w:val="22"/>
        </w:rPr>
        <w:br/>
      </w:r>
      <w:bookmarkStart w:id="0" w:name="_GoBack"/>
      <w:bookmarkEnd w:id="0"/>
      <w:r w:rsidR="00373B7E" w:rsidRPr="00635AFF">
        <w:rPr>
          <w:sz w:val="22"/>
          <w:szCs w:val="22"/>
        </w:rPr>
        <w:t>Todettiin, että kun kotisivuilla on kaikki päätetty tieto niin Peter ilmoittaa hallituksen jäsenille jotka käyvät sivuilla ja miettivät tulevia kehitystarpeita ja –mahdollisuuksia.</w:t>
      </w:r>
    </w:p>
    <w:p w:rsidR="006B7420" w:rsidRPr="00635AFF" w:rsidRDefault="008E44AC" w:rsidP="002E2DAF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418" w:right="1258" w:hanging="284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Tulevia tapahtumia</w:t>
      </w:r>
      <w:r w:rsidRPr="00635AFF">
        <w:rPr>
          <w:b/>
          <w:sz w:val="22"/>
          <w:szCs w:val="22"/>
        </w:rPr>
        <w:br/>
      </w:r>
      <w:r w:rsidR="006B7420" w:rsidRPr="00635AFF">
        <w:rPr>
          <w:sz w:val="22"/>
          <w:szCs w:val="22"/>
        </w:rPr>
        <w:t>Keskusteltiin tulevien vuosien ohjelmasta ja päädyttiin seuraavaan suunnitelmaan:</w:t>
      </w:r>
      <w:r w:rsidR="006B7420" w:rsidRPr="00635AFF">
        <w:rPr>
          <w:sz w:val="22"/>
          <w:szCs w:val="22"/>
        </w:rPr>
        <w:br/>
      </w:r>
      <w:r w:rsidR="006B7420" w:rsidRPr="00635AFF">
        <w:rPr>
          <w:sz w:val="22"/>
          <w:szCs w:val="22"/>
        </w:rPr>
        <w:br/>
      </w:r>
      <w:r w:rsidR="006B7420" w:rsidRPr="00635AFF">
        <w:rPr>
          <w:b/>
          <w:sz w:val="22"/>
          <w:szCs w:val="22"/>
        </w:rPr>
        <w:t>Sunnuntaina 8.6.2014</w:t>
      </w:r>
      <w:r w:rsidR="006B7420" w:rsidRPr="00635AFF">
        <w:rPr>
          <w:sz w:val="22"/>
          <w:szCs w:val="22"/>
        </w:rPr>
        <w:t xml:space="preserve"> (varalla 15.6.) retki Sarvilahden Kartanoon (Pernaja, Loviisa).</w:t>
      </w:r>
      <w:r w:rsidR="006B7420" w:rsidRPr="00635AFF">
        <w:rPr>
          <w:sz w:val="22"/>
          <w:szCs w:val="22"/>
        </w:rPr>
        <w:br/>
        <w:t xml:space="preserve">Alustava aikataulu olisi: </w:t>
      </w:r>
      <w:r w:rsidR="006B7420" w:rsidRPr="00635AFF">
        <w:rPr>
          <w:sz w:val="22"/>
          <w:szCs w:val="22"/>
        </w:rPr>
        <w:br/>
        <w:t>klo 11:00 kokoontuminen ja tutustuminen kartanoon</w:t>
      </w:r>
      <w:r w:rsidR="006B7420" w:rsidRPr="00635AFF">
        <w:rPr>
          <w:sz w:val="22"/>
          <w:szCs w:val="22"/>
        </w:rPr>
        <w:br/>
        <w:t>klo 13:00 lounas Degerby Gillet – ravintolassa Loviisassa</w:t>
      </w:r>
      <w:r w:rsidR="006B7420" w:rsidRPr="00635AFF">
        <w:rPr>
          <w:sz w:val="22"/>
          <w:szCs w:val="22"/>
        </w:rPr>
        <w:br/>
        <w:t>Kotimatkalla käynti Brunbergin tehtaanmyymälässä Porvoossa.</w:t>
      </w:r>
      <w:r w:rsidR="006B7420" w:rsidRPr="00635AFF">
        <w:rPr>
          <w:sz w:val="22"/>
          <w:szCs w:val="22"/>
        </w:rPr>
        <w:br/>
        <w:t>Minette vie suunnitelmaa eteenpäin ja on yhteydessä Gitta Dahlbergin.</w:t>
      </w:r>
      <w:r w:rsidR="006B7420" w:rsidRPr="00635AFF">
        <w:rPr>
          <w:sz w:val="22"/>
          <w:szCs w:val="22"/>
        </w:rPr>
        <w:br/>
      </w:r>
      <w:r w:rsidR="006B7420" w:rsidRPr="00635AFF">
        <w:rPr>
          <w:sz w:val="22"/>
          <w:szCs w:val="22"/>
        </w:rPr>
        <w:br/>
        <w:t xml:space="preserve">Syyskuussa 2014 vaihtoehtona </w:t>
      </w:r>
      <w:r w:rsidR="006B7420" w:rsidRPr="00C1262B">
        <w:rPr>
          <w:b/>
          <w:sz w:val="22"/>
          <w:szCs w:val="22"/>
        </w:rPr>
        <w:t>vierailu Tukholmassa</w:t>
      </w:r>
      <w:r w:rsidR="006B7420" w:rsidRPr="00635AFF">
        <w:rPr>
          <w:sz w:val="22"/>
          <w:szCs w:val="22"/>
        </w:rPr>
        <w:t xml:space="preserve"> jossa pyritään saamaan sikäläiset sukulaiset </w:t>
      </w:r>
      <w:r w:rsidR="006B7420" w:rsidRPr="00635AFF">
        <w:rPr>
          <w:sz w:val="22"/>
          <w:szCs w:val="22"/>
        </w:rPr>
        <w:lastRenderedPageBreak/>
        <w:t xml:space="preserve">mukaan ohjelmaan. </w:t>
      </w:r>
      <w:r w:rsidR="00635AFF" w:rsidRPr="00635AFF">
        <w:rPr>
          <w:sz w:val="22"/>
          <w:szCs w:val="22"/>
        </w:rPr>
        <w:t>Joko yhden päivän vierailu jolloin paluu samana iltana tai ohjelmasta riippuen kaksi päivää jolloin 1 yöpyminen Tukholmassa.</w:t>
      </w:r>
      <w:r w:rsidR="00635AFF" w:rsidRPr="00635AFF">
        <w:rPr>
          <w:sz w:val="22"/>
          <w:szCs w:val="22"/>
        </w:rPr>
        <w:br/>
        <w:t>Peter selvittää mahdollisuuksia Leif Schulmanin kanssa.</w:t>
      </w:r>
      <w:r w:rsidR="00635AFF" w:rsidRPr="00635AFF">
        <w:rPr>
          <w:sz w:val="22"/>
          <w:szCs w:val="22"/>
        </w:rPr>
        <w:br/>
      </w:r>
      <w:r w:rsidR="00635AFF" w:rsidRPr="00635AFF">
        <w:rPr>
          <w:sz w:val="22"/>
          <w:szCs w:val="22"/>
        </w:rPr>
        <w:br/>
        <w:t xml:space="preserve">Toinen vaihtoehto on käynti </w:t>
      </w:r>
      <w:r w:rsidR="00635AFF" w:rsidRPr="00C1262B">
        <w:rPr>
          <w:b/>
          <w:sz w:val="22"/>
          <w:szCs w:val="22"/>
        </w:rPr>
        <w:t>Sigurdsissa Kirkkonummella</w:t>
      </w:r>
      <w:r w:rsidR="00635AFF" w:rsidRPr="00635AFF">
        <w:rPr>
          <w:sz w:val="22"/>
          <w:szCs w:val="22"/>
        </w:rPr>
        <w:t xml:space="preserve">. Vierailuun voisi liittää Henrik meinanderin esitelmän. Sigurd on myös mahdollinen vaihtoehto vuoden 2015 sukukokoukselle. </w:t>
      </w:r>
      <w:r w:rsidR="00635AFF" w:rsidRPr="00635AFF">
        <w:rPr>
          <w:sz w:val="22"/>
          <w:szCs w:val="22"/>
        </w:rPr>
        <w:br/>
        <w:t>Jan selvittää asiaa Johannes Schulmanin kanssa.</w:t>
      </w:r>
      <w:r w:rsidR="00635AFF" w:rsidRPr="00635AFF">
        <w:rPr>
          <w:sz w:val="22"/>
          <w:szCs w:val="22"/>
        </w:rPr>
        <w:br/>
      </w:r>
      <w:r w:rsidR="00635AFF" w:rsidRPr="00635AFF">
        <w:rPr>
          <w:sz w:val="22"/>
          <w:szCs w:val="22"/>
        </w:rPr>
        <w:br/>
        <w:t xml:space="preserve">Vanhoista ehdotuksista poimittiin esille myös  </w:t>
      </w:r>
      <w:r w:rsidR="00635AFF">
        <w:rPr>
          <w:sz w:val="22"/>
          <w:szCs w:val="22"/>
        </w:rPr>
        <w:t>vaihtoehdoiksi:</w:t>
      </w:r>
      <w:r w:rsidR="00635AFF" w:rsidRPr="00635AFF">
        <w:rPr>
          <w:sz w:val="22"/>
          <w:szCs w:val="22"/>
        </w:rPr>
        <w:br/>
        <w:t xml:space="preserve">- </w:t>
      </w:r>
      <w:r w:rsidR="00635AFF" w:rsidRPr="00635AFF">
        <w:rPr>
          <w:sz w:val="22"/>
          <w:szCs w:val="22"/>
          <w:shd w:val="clear" w:color="auto" w:fill="FFFFFF"/>
        </w:rPr>
        <w:t xml:space="preserve">Elimäellä sijaitseva </w:t>
      </w:r>
      <w:r w:rsidR="00635AFF" w:rsidRPr="00C1262B">
        <w:rPr>
          <w:b/>
          <w:sz w:val="22"/>
          <w:szCs w:val="22"/>
          <w:shd w:val="clear" w:color="auto" w:fill="FFFFFF"/>
        </w:rPr>
        <w:t>Arboretum Mustila</w:t>
      </w:r>
      <w:r w:rsidR="00635AFF" w:rsidRPr="00635AFF">
        <w:rPr>
          <w:sz w:val="22"/>
          <w:szCs w:val="22"/>
          <w:shd w:val="clear" w:color="auto" w:fill="FFFFFF"/>
        </w:rPr>
        <w:t xml:space="preserve"> </w:t>
      </w:r>
      <w:r w:rsidR="00635AFF">
        <w:rPr>
          <w:sz w:val="22"/>
          <w:szCs w:val="22"/>
          <w:shd w:val="clear" w:color="auto" w:fill="FFFFFF"/>
        </w:rPr>
        <w:t xml:space="preserve">joka </w:t>
      </w:r>
      <w:r w:rsidR="00635AFF" w:rsidRPr="00635AFF">
        <w:rPr>
          <w:sz w:val="22"/>
          <w:szCs w:val="22"/>
          <w:shd w:val="clear" w:color="auto" w:fill="FFFFFF"/>
        </w:rPr>
        <w:t>on Suomen vanhin ja suurin arboretum eli puulajipuisto.</w:t>
      </w:r>
      <w:r w:rsidR="00635AFF" w:rsidRPr="00635AFF">
        <w:rPr>
          <w:sz w:val="22"/>
          <w:szCs w:val="22"/>
        </w:rPr>
        <w:t xml:space="preserve"> / Prof. Peter Tigerstedt</w:t>
      </w:r>
      <w:r w:rsidR="00635AFF" w:rsidRPr="00635AFF">
        <w:rPr>
          <w:sz w:val="22"/>
          <w:szCs w:val="22"/>
        </w:rPr>
        <w:br/>
        <w:t xml:space="preserve">- </w:t>
      </w:r>
      <w:r w:rsidR="00635AFF" w:rsidRPr="00C1262B">
        <w:rPr>
          <w:b/>
          <w:sz w:val="22"/>
          <w:szCs w:val="22"/>
        </w:rPr>
        <w:t>Helsingin Yliopiston Luonnontieteellinen Museo Kumpulassa</w:t>
      </w:r>
      <w:r w:rsidR="00635AFF" w:rsidRPr="00635AFF">
        <w:rPr>
          <w:sz w:val="22"/>
          <w:szCs w:val="22"/>
        </w:rPr>
        <w:t xml:space="preserve"> / Leif Schulman</w:t>
      </w:r>
    </w:p>
    <w:p w:rsidR="00373B7E" w:rsidRPr="00635AFF" w:rsidRDefault="00373B7E" w:rsidP="002E5361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418" w:right="1258" w:hanging="284"/>
        <w:rPr>
          <w:sz w:val="22"/>
          <w:szCs w:val="22"/>
        </w:rPr>
      </w:pPr>
      <w:r w:rsidRPr="00635AFF">
        <w:rPr>
          <w:b/>
          <w:sz w:val="22"/>
          <w:szCs w:val="22"/>
        </w:rPr>
        <w:t>Sääntöasiat</w:t>
      </w:r>
      <w:r w:rsidRPr="00635AFF">
        <w:rPr>
          <w:b/>
          <w:sz w:val="22"/>
          <w:szCs w:val="22"/>
        </w:rPr>
        <w:br/>
      </w:r>
      <w:r w:rsidR="0080364B">
        <w:rPr>
          <w:sz w:val="22"/>
          <w:szCs w:val="22"/>
        </w:rPr>
        <w:t>Keskusteltiin yhdistyksen sääntöjen tarkistamisesta. Peter ehdotti kahden eritasoisen jäsentyypin rakenteesta luopumista siten että yhdistyksellä olisi vain yhdenlaisia vakinaisia jäseniä.</w:t>
      </w:r>
      <w:r w:rsidR="00483545">
        <w:rPr>
          <w:sz w:val="22"/>
          <w:szCs w:val="22"/>
        </w:rPr>
        <w:br/>
      </w:r>
      <w:r w:rsidR="0080364B">
        <w:rPr>
          <w:sz w:val="22"/>
          <w:szCs w:val="22"/>
        </w:rPr>
        <w:br/>
        <w:t>Kari esitti sääntöjen muutamista siten että yhdistys voitaisi verottajan puolesta katsoa avoimeksi ja yleishyödylliseksi. Kari oli laatinut muutosehdotuksen säännöstöön ja hän lähettää ehdotuksen vielä sähköisesti hallituksen jäsenille.</w:t>
      </w:r>
      <w:r w:rsidR="00483545">
        <w:rPr>
          <w:sz w:val="22"/>
          <w:szCs w:val="22"/>
        </w:rPr>
        <w:br/>
      </w:r>
      <w:r w:rsidR="0080364B">
        <w:rPr>
          <w:sz w:val="22"/>
          <w:szCs w:val="22"/>
        </w:rPr>
        <w:br/>
        <w:t>Keskusteltiin myös yhdistyksen kielipolitiikasta ja todettiin että tarvetta sekä ruotsin- että suomenkieliseen viestintään on.</w:t>
      </w:r>
      <w:r w:rsidR="00483545">
        <w:rPr>
          <w:sz w:val="22"/>
          <w:szCs w:val="22"/>
        </w:rPr>
        <w:t xml:space="preserve"> Minette selvittää kielipolitiikan mahdollisia seuraamuksia.</w:t>
      </w:r>
      <w:r w:rsidR="00483545">
        <w:rPr>
          <w:sz w:val="22"/>
          <w:szCs w:val="22"/>
        </w:rPr>
        <w:br/>
      </w:r>
      <w:r w:rsidR="0080364B">
        <w:rPr>
          <w:sz w:val="22"/>
          <w:szCs w:val="22"/>
        </w:rPr>
        <w:br/>
        <w:t>Peter kokoaa esitetyistä ehdotuksista kokonaisesityksen ja ehdotuksen uusiksi säännöiksi hallituksen käsiteltäväksi ennen seuraavaa virallista sukukokousta (2015)</w:t>
      </w:r>
      <w:r w:rsidRPr="00635AFF">
        <w:rPr>
          <w:b/>
          <w:sz w:val="22"/>
          <w:szCs w:val="22"/>
        </w:rPr>
        <w:br/>
      </w:r>
    </w:p>
    <w:p w:rsidR="00FD0D3C" w:rsidRPr="00635AFF" w:rsidRDefault="00734B1D" w:rsidP="002E5361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418" w:right="1258" w:hanging="284"/>
        <w:rPr>
          <w:sz w:val="22"/>
          <w:szCs w:val="22"/>
        </w:rPr>
      </w:pPr>
      <w:r w:rsidRPr="00635AFF">
        <w:rPr>
          <w:b/>
          <w:sz w:val="22"/>
          <w:szCs w:val="22"/>
        </w:rPr>
        <w:t>Muut asiat</w:t>
      </w:r>
      <w:r w:rsidR="00945059" w:rsidRPr="00635AFF">
        <w:rPr>
          <w:sz w:val="22"/>
          <w:szCs w:val="22"/>
        </w:rPr>
        <w:br/>
        <w:t xml:space="preserve">Hallituksen seuraava kokous päätettiin pitää </w:t>
      </w:r>
      <w:r w:rsidR="00483545">
        <w:rPr>
          <w:sz w:val="22"/>
          <w:szCs w:val="22"/>
        </w:rPr>
        <w:t>tiistaina 3.12</w:t>
      </w:r>
      <w:r w:rsidR="00945059" w:rsidRPr="00635AFF">
        <w:rPr>
          <w:sz w:val="22"/>
          <w:szCs w:val="22"/>
        </w:rPr>
        <w:t>. klo 18:00 Schulmanin Taideliikkeessä, Kasarminkatu 2, Helsinki</w:t>
      </w:r>
      <w:r w:rsidR="00672B2A" w:rsidRPr="00635AFF">
        <w:rPr>
          <w:sz w:val="22"/>
          <w:szCs w:val="22"/>
        </w:rPr>
        <w:t>.</w:t>
      </w:r>
    </w:p>
    <w:p w:rsidR="00FD0D3C" w:rsidRPr="00635AFF" w:rsidRDefault="00FD0D3C" w:rsidP="00FD0D3C">
      <w:pPr>
        <w:pStyle w:val="l1"/>
        <w:tabs>
          <w:tab w:val="left" w:pos="1418"/>
        </w:tabs>
        <w:ind w:right="1258"/>
        <w:rPr>
          <w:sz w:val="22"/>
          <w:szCs w:val="22"/>
        </w:rPr>
      </w:pPr>
    </w:p>
    <w:p w:rsidR="00B525E8" w:rsidRPr="00635AFF" w:rsidRDefault="008C1720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sz w:val="22"/>
          <w:szCs w:val="22"/>
        </w:rPr>
      </w:pPr>
      <w:r w:rsidRPr="00635AFF">
        <w:rPr>
          <w:sz w:val="22"/>
          <w:szCs w:val="22"/>
        </w:rPr>
        <w:t>Helsing</w:t>
      </w:r>
      <w:r w:rsidR="00945059" w:rsidRPr="00635AFF">
        <w:rPr>
          <w:sz w:val="22"/>
          <w:szCs w:val="22"/>
        </w:rPr>
        <w:t>issä</w:t>
      </w:r>
      <w:r w:rsidR="001B59F6" w:rsidRPr="00635AFF">
        <w:rPr>
          <w:sz w:val="22"/>
          <w:szCs w:val="22"/>
        </w:rPr>
        <w:t xml:space="preserve"> </w:t>
      </w:r>
      <w:r w:rsidR="00945059" w:rsidRPr="00635AFF">
        <w:rPr>
          <w:sz w:val="22"/>
          <w:szCs w:val="22"/>
        </w:rPr>
        <w:t>_______ / _______ 2013</w:t>
      </w:r>
    </w:p>
    <w:p w:rsidR="00FD0D3C" w:rsidRPr="00635AFF" w:rsidRDefault="00FD0D3C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sz w:val="22"/>
          <w:szCs w:val="22"/>
        </w:rPr>
      </w:pPr>
    </w:p>
    <w:p w:rsidR="00643113" w:rsidRPr="00635AFF" w:rsidRDefault="00543BE6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sz w:val="22"/>
          <w:szCs w:val="22"/>
        </w:rPr>
      </w:pPr>
      <w:r w:rsidRPr="00635AFF">
        <w:rPr>
          <w:sz w:val="22"/>
          <w:szCs w:val="22"/>
        </w:rPr>
        <w:br/>
      </w:r>
      <w:r w:rsidR="00094D47" w:rsidRPr="00635AFF">
        <w:rPr>
          <w:sz w:val="22"/>
          <w:szCs w:val="22"/>
        </w:rPr>
        <w:t>____________________________</w:t>
      </w:r>
      <w:r w:rsidR="00945059" w:rsidRPr="00635AFF">
        <w:rPr>
          <w:sz w:val="22"/>
          <w:szCs w:val="22"/>
        </w:rPr>
        <w:t xml:space="preserve">        </w:t>
      </w:r>
      <w:r w:rsidR="00094D47" w:rsidRPr="00635AFF">
        <w:rPr>
          <w:sz w:val="22"/>
          <w:szCs w:val="22"/>
        </w:rPr>
        <w:t>______________________________</w:t>
      </w:r>
      <w:r w:rsidR="00094D47" w:rsidRPr="00635AFF">
        <w:rPr>
          <w:sz w:val="22"/>
          <w:szCs w:val="22"/>
        </w:rPr>
        <w:br/>
        <w:t xml:space="preserve">Peter </w:t>
      </w:r>
      <w:r w:rsidR="00031640" w:rsidRPr="00635AFF">
        <w:rPr>
          <w:sz w:val="22"/>
          <w:szCs w:val="22"/>
        </w:rPr>
        <w:t>Schulman</w:t>
      </w:r>
      <w:r w:rsidR="00945059" w:rsidRPr="00635AFF">
        <w:rPr>
          <w:sz w:val="22"/>
          <w:szCs w:val="22"/>
        </w:rPr>
        <w:t xml:space="preserve"> </w:t>
      </w:r>
      <w:r w:rsidR="00945059" w:rsidRPr="00635AFF">
        <w:rPr>
          <w:sz w:val="22"/>
          <w:szCs w:val="22"/>
        </w:rPr>
        <w:tab/>
      </w:r>
      <w:r w:rsidR="00945059" w:rsidRPr="00635AFF">
        <w:rPr>
          <w:sz w:val="22"/>
          <w:szCs w:val="22"/>
        </w:rPr>
        <w:tab/>
        <w:t xml:space="preserve"> </w:t>
      </w:r>
      <w:r w:rsidR="00D00D7A" w:rsidRPr="00635AFF">
        <w:rPr>
          <w:sz w:val="22"/>
          <w:szCs w:val="22"/>
        </w:rPr>
        <w:t>Jan Schulman</w:t>
      </w:r>
      <w:r w:rsidR="00945059" w:rsidRPr="00635AFF">
        <w:rPr>
          <w:sz w:val="22"/>
          <w:szCs w:val="22"/>
        </w:rPr>
        <w:br/>
        <w:t>sihteeri</w:t>
      </w:r>
      <w:r w:rsidR="00945059" w:rsidRPr="00635AFF">
        <w:rPr>
          <w:sz w:val="22"/>
          <w:szCs w:val="22"/>
        </w:rPr>
        <w:tab/>
      </w:r>
      <w:r w:rsidR="00945059" w:rsidRPr="00635AFF">
        <w:rPr>
          <w:sz w:val="22"/>
          <w:szCs w:val="22"/>
        </w:rPr>
        <w:tab/>
      </w:r>
      <w:r w:rsidR="00945059" w:rsidRPr="00635AFF">
        <w:rPr>
          <w:sz w:val="22"/>
          <w:szCs w:val="22"/>
        </w:rPr>
        <w:tab/>
        <w:t xml:space="preserve"> puheenjohtaja </w:t>
      </w:r>
    </w:p>
    <w:p w:rsidR="00532789" w:rsidRPr="00635AFF" w:rsidRDefault="00532789" w:rsidP="00483545">
      <w:pPr>
        <w:spacing w:after="0"/>
        <w:ind w:right="1258"/>
        <w:rPr>
          <w:sz w:val="22"/>
          <w:szCs w:val="22"/>
          <w:lang w:val="sv-FI"/>
        </w:rPr>
      </w:pPr>
    </w:p>
    <w:sectPr w:rsidR="00532789" w:rsidRPr="00635AFF" w:rsidSect="009B1EB0">
      <w:headerReference w:type="default" r:id="rId7"/>
      <w:footerReference w:type="default" r:id="rId8"/>
      <w:type w:val="continuous"/>
      <w:pgSz w:w="11907" w:h="16840" w:code="9"/>
      <w:pgMar w:top="567" w:right="193" w:bottom="567" w:left="193" w:header="567" w:footer="0" w:gutter="5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522" w:rsidRDefault="00990522">
      <w:r>
        <w:separator/>
      </w:r>
    </w:p>
  </w:endnote>
  <w:endnote w:type="continuationSeparator" w:id="0">
    <w:p w:rsidR="00990522" w:rsidRDefault="0099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Pr="00E06673" w:rsidRDefault="00EB799E" w:rsidP="00D26864">
    <w:pPr>
      <w:pStyle w:val="Footer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643D9E">
      <w:rPr>
        <w:rStyle w:val="PageNumber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 w:rsidRPr="00E06673">
      <w:rPr>
        <w:rStyle w:val="PageNumber"/>
        <w:color w:val="999999"/>
        <w:sz w:val="16"/>
        <w:szCs w:val="16"/>
        <w:lang w:val="sv-SE"/>
      </w:rPr>
      <w:t>/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643D9E">
      <w:rPr>
        <w:rStyle w:val="PageNumber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>
      <w:rPr>
        <w:rStyle w:val="PageNumber"/>
        <w:color w:val="999999"/>
        <w:sz w:val="16"/>
        <w:szCs w:val="16"/>
        <w:lang w:val="sv-SE"/>
      </w:rPr>
      <w:tab/>
    </w:r>
    <w:r w:rsidRPr="00E06673">
      <w:rPr>
        <w:rStyle w:val="PageNumber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Footer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522" w:rsidRDefault="00990522">
      <w:r>
        <w:separator/>
      </w:r>
    </w:p>
  </w:footnote>
  <w:footnote w:type="continuationSeparator" w:id="0">
    <w:p w:rsidR="00990522" w:rsidRDefault="009905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Default="00FB3D36" w:rsidP="00501AB8">
    <w:pPr>
      <w:pStyle w:val="Header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Header"/>
      <w:ind w:left="3894" w:firstLine="1298"/>
      <w:rPr>
        <w:lang w:val="sv-S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27D4DF3"/>
    <w:multiLevelType w:val="hybridMultilevel"/>
    <w:tmpl w:val="6106A17E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7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6E67793"/>
    <w:multiLevelType w:val="hybridMultilevel"/>
    <w:tmpl w:val="194020B8"/>
    <w:lvl w:ilvl="0" w:tplc="7FF087E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34E31E35"/>
    <w:multiLevelType w:val="hybridMultilevel"/>
    <w:tmpl w:val="2CC00C1A"/>
    <w:lvl w:ilvl="0" w:tplc="7D5CB5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6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7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8">
    <w:nsid w:val="68084B50"/>
    <w:multiLevelType w:val="hybridMultilevel"/>
    <w:tmpl w:val="FB7457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F865ED"/>
    <w:multiLevelType w:val="hybridMultilevel"/>
    <w:tmpl w:val="6892178A"/>
    <w:lvl w:ilvl="0" w:tplc="7D5CB5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7B7EAF"/>
    <w:multiLevelType w:val="hybridMultilevel"/>
    <w:tmpl w:val="A6A465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21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22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0"/>
  </w:num>
  <w:num w:numId="4">
    <w:abstractNumId w:val="17"/>
  </w:num>
  <w:num w:numId="5">
    <w:abstractNumId w:val="21"/>
  </w:num>
  <w:num w:numId="6">
    <w:abstractNumId w:val="1"/>
  </w:num>
  <w:num w:numId="7">
    <w:abstractNumId w:val="9"/>
  </w:num>
  <w:num w:numId="8">
    <w:abstractNumId w:val="24"/>
  </w:num>
  <w:num w:numId="9">
    <w:abstractNumId w:val="13"/>
  </w:num>
  <w:num w:numId="10">
    <w:abstractNumId w:val="22"/>
  </w:num>
  <w:num w:numId="11">
    <w:abstractNumId w:val="23"/>
  </w:num>
  <w:num w:numId="12">
    <w:abstractNumId w:val="14"/>
  </w:num>
  <w:num w:numId="13">
    <w:abstractNumId w:val="12"/>
  </w:num>
  <w:num w:numId="14">
    <w:abstractNumId w:val="2"/>
  </w:num>
  <w:num w:numId="15">
    <w:abstractNumId w:val="3"/>
  </w:num>
  <w:num w:numId="16">
    <w:abstractNumId w:val="7"/>
  </w:num>
  <w:num w:numId="17">
    <w:abstractNumId w:val="20"/>
  </w:num>
  <w:num w:numId="18">
    <w:abstractNumId w:val="16"/>
  </w:num>
  <w:num w:numId="19">
    <w:abstractNumId w:val="5"/>
  </w:num>
  <w:num w:numId="20">
    <w:abstractNumId w:val="0"/>
  </w:num>
  <w:num w:numId="21">
    <w:abstractNumId w:val="18"/>
  </w:num>
  <w:num w:numId="22">
    <w:abstractNumId w:val="8"/>
  </w:num>
  <w:num w:numId="23">
    <w:abstractNumId w:val="19"/>
  </w:num>
  <w:num w:numId="24">
    <w:abstractNumId w:val="1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2B0B"/>
    <w:rsid w:val="00055B92"/>
    <w:rsid w:val="00063F25"/>
    <w:rsid w:val="00085C1A"/>
    <w:rsid w:val="00086C15"/>
    <w:rsid w:val="00087FAD"/>
    <w:rsid w:val="0009295D"/>
    <w:rsid w:val="00094D47"/>
    <w:rsid w:val="00096E6C"/>
    <w:rsid w:val="00097211"/>
    <w:rsid w:val="00097604"/>
    <w:rsid w:val="000A14B9"/>
    <w:rsid w:val="000A1853"/>
    <w:rsid w:val="000A2BEB"/>
    <w:rsid w:val="000C4BDD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02F6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1FD2"/>
    <w:rsid w:val="001D30EA"/>
    <w:rsid w:val="001D3232"/>
    <w:rsid w:val="001D365C"/>
    <w:rsid w:val="001F6775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4F2F"/>
    <w:rsid w:val="00265638"/>
    <w:rsid w:val="00265943"/>
    <w:rsid w:val="002808D0"/>
    <w:rsid w:val="00280A63"/>
    <w:rsid w:val="00280B7B"/>
    <w:rsid w:val="0028232C"/>
    <w:rsid w:val="00282579"/>
    <w:rsid w:val="002B2510"/>
    <w:rsid w:val="002C0B8E"/>
    <w:rsid w:val="002C1021"/>
    <w:rsid w:val="002C1BC7"/>
    <w:rsid w:val="002C634B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42DC"/>
    <w:rsid w:val="003457E3"/>
    <w:rsid w:val="00346CF0"/>
    <w:rsid w:val="00355D6A"/>
    <w:rsid w:val="003575B5"/>
    <w:rsid w:val="003576C2"/>
    <w:rsid w:val="00360D7C"/>
    <w:rsid w:val="00363DDF"/>
    <w:rsid w:val="00373B7E"/>
    <w:rsid w:val="00374F96"/>
    <w:rsid w:val="00381E45"/>
    <w:rsid w:val="00382965"/>
    <w:rsid w:val="00383706"/>
    <w:rsid w:val="00391BEB"/>
    <w:rsid w:val="0039548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3F7A5F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3492"/>
    <w:rsid w:val="004752AA"/>
    <w:rsid w:val="0048281A"/>
    <w:rsid w:val="00483545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2789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30E3"/>
    <w:rsid w:val="005C3C0D"/>
    <w:rsid w:val="005C797D"/>
    <w:rsid w:val="005C7988"/>
    <w:rsid w:val="005D0CA6"/>
    <w:rsid w:val="005D1277"/>
    <w:rsid w:val="005D65A0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5AFF"/>
    <w:rsid w:val="00635D42"/>
    <w:rsid w:val="00636D91"/>
    <w:rsid w:val="00643113"/>
    <w:rsid w:val="00643D9E"/>
    <w:rsid w:val="00661E15"/>
    <w:rsid w:val="006628F3"/>
    <w:rsid w:val="00672B2A"/>
    <w:rsid w:val="00677741"/>
    <w:rsid w:val="00683DDA"/>
    <w:rsid w:val="0068569F"/>
    <w:rsid w:val="00696178"/>
    <w:rsid w:val="006A0944"/>
    <w:rsid w:val="006B7420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0512"/>
    <w:rsid w:val="007132D2"/>
    <w:rsid w:val="00715A6A"/>
    <w:rsid w:val="00722FA6"/>
    <w:rsid w:val="00723F78"/>
    <w:rsid w:val="00734B1D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B1D56"/>
    <w:rsid w:val="007C111E"/>
    <w:rsid w:val="007C20DF"/>
    <w:rsid w:val="007C549F"/>
    <w:rsid w:val="007C7E7E"/>
    <w:rsid w:val="007D425B"/>
    <w:rsid w:val="007D6670"/>
    <w:rsid w:val="007D7F27"/>
    <w:rsid w:val="007F2499"/>
    <w:rsid w:val="008033D2"/>
    <w:rsid w:val="0080364B"/>
    <w:rsid w:val="0080461F"/>
    <w:rsid w:val="00804B1E"/>
    <w:rsid w:val="008165A3"/>
    <w:rsid w:val="00825EBB"/>
    <w:rsid w:val="00826EDC"/>
    <w:rsid w:val="0083073B"/>
    <w:rsid w:val="0083153D"/>
    <w:rsid w:val="00831E59"/>
    <w:rsid w:val="00835512"/>
    <w:rsid w:val="00835FB1"/>
    <w:rsid w:val="00841344"/>
    <w:rsid w:val="00845B8D"/>
    <w:rsid w:val="00845CC0"/>
    <w:rsid w:val="00846B48"/>
    <w:rsid w:val="0087725F"/>
    <w:rsid w:val="00877815"/>
    <w:rsid w:val="00880152"/>
    <w:rsid w:val="00883F25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387D"/>
    <w:rsid w:val="008E44AC"/>
    <w:rsid w:val="008E4E1F"/>
    <w:rsid w:val="008E6A8C"/>
    <w:rsid w:val="008E716A"/>
    <w:rsid w:val="00915BC6"/>
    <w:rsid w:val="00916514"/>
    <w:rsid w:val="00916638"/>
    <w:rsid w:val="0092043C"/>
    <w:rsid w:val="00920F21"/>
    <w:rsid w:val="00932C94"/>
    <w:rsid w:val="00934583"/>
    <w:rsid w:val="00937C6A"/>
    <w:rsid w:val="00937D13"/>
    <w:rsid w:val="009401E0"/>
    <w:rsid w:val="00945059"/>
    <w:rsid w:val="00947D04"/>
    <w:rsid w:val="00955AB3"/>
    <w:rsid w:val="00960472"/>
    <w:rsid w:val="00962B71"/>
    <w:rsid w:val="0097064B"/>
    <w:rsid w:val="00972654"/>
    <w:rsid w:val="00981593"/>
    <w:rsid w:val="0098632A"/>
    <w:rsid w:val="00990522"/>
    <w:rsid w:val="00992400"/>
    <w:rsid w:val="00992720"/>
    <w:rsid w:val="009B1EB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19F3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215E"/>
    <w:rsid w:val="00AE36F5"/>
    <w:rsid w:val="00AE3B2A"/>
    <w:rsid w:val="00AF1969"/>
    <w:rsid w:val="00B02E19"/>
    <w:rsid w:val="00B067B8"/>
    <w:rsid w:val="00B1018D"/>
    <w:rsid w:val="00B125F1"/>
    <w:rsid w:val="00B1759E"/>
    <w:rsid w:val="00B22195"/>
    <w:rsid w:val="00B311B6"/>
    <w:rsid w:val="00B33C7C"/>
    <w:rsid w:val="00B348E5"/>
    <w:rsid w:val="00B42037"/>
    <w:rsid w:val="00B42BAB"/>
    <w:rsid w:val="00B525E8"/>
    <w:rsid w:val="00B663AD"/>
    <w:rsid w:val="00B700A9"/>
    <w:rsid w:val="00B7114E"/>
    <w:rsid w:val="00B82CA8"/>
    <w:rsid w:val="00B836C3"/>
    <w:rsid w:val="00B852B0"/>
    <w:rsid w:val="00B90C7F"/>
    <w:rsid w:val="00B96297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D0688"/>
    <w:rsid w:val="00BE02C0"/>
    <w:rsid w:val="00BE26A6"/>
    <w:rsid w:val="00BE3666"/>
    <w:rsid w:val="00BE3B74"/>
    <w:rsid w:val="00BE4102"/>
    <w:rsid w:val="00BE48DB"/>
    <w:rsid w:val="00BF1F22"/>
    <w:rsid w:val="00BF3892"/>
    <w:rsid w:val="00BF4424"/>
    <w:rsid w:val="00BF473E"/>
    <w:rsid w:val="00BF4C2F"/>
    <w:rsid w:val="00C01A37"/>
    <w:rsid w:val="00C03DA7"/>
    <w:rsid w:val="00C0517D"/>
    <w:rsid w:val="00C0730F"/>
    <w:rsid w:val="00C1262B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B20F3"/>
    <w:rsid w:val="00CC3037"/>
    <w:rsid w:val="00CC5E22"/>
    <w:rsid w:val="00CC76C3"/>
    <w:rsid w:val="00CD0BC5"/>
    <w:rsid w:val="00CE18C7"/>
    <w:rsid w:val="00CF05CC"/>
    <w:rsid w:val="00CF2EA7"/>
    <w:rsid w:val="00CF3F8B"/>
    <w:rsid w:val="00CF6967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5674A"/>
    <w:rsid w:val="00D56CF9"/>
    <w:rsid w:val="00D61158"/>
    <w:rsid w:val="00D61D18"/>
    <w:rsid w:val="00D75364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5D27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97062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84EE5"/>
    <w:rsid w:val="00FA2B6B"/>
    <w:rsid w:val="00FB3D36"/>
    <w:rsid w:val="00FB6758"/>
    <w:rsid w:val="00FB7725"/>
    <w:rsid w:val="00FC2D71"/>
    <w:rsid w:val="00FC3D20"/>
    <w:rsid w:val="00FD0D3C"/>
    <w:rsid w:val="00FE0AED"/>
    <w:rsid w:val="00FE274E"/>
    <w:rsid w:val="00FE4B55"/>
    <w:rsid w:val="00FE617A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AF70A4-F896-45A8-B7A7-C4C0C255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D3B"/>
    <w:pPr>
      <w:spacing w:after="240"/>
    </w:pPr>
    <w:rPr>
      <w:sz w:val="24"/>
      <w:lang w:eastAsia="en-US"/>
    </w:rPr>
  </w:style>
  <w:style w:type="paragraph" w:styleId="Heading1">
    <w:name w:val="heading 1"/>
    <w:basedOn w:val="Normal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Heading2">
    <w:name w:val="heading 2"/>
    <w:basedOn w:val="Normal"/>
    <w:next w:val="s2"/>
    <w:qFormat/>
    <w:rsid w:val="00CB1D3B"/>
    <w:pPr>
      <w:keepNext/>
      <w:outlineLvl w:val="1"/>
    </w:pPr>
  </w:style>
  <w:style w:type="paragraph" w:styleId="Heading3">
    <w:name w:val="heading 3"/>
    <w:basedOn w:val="Normal"/>
    <w:next w:val="s2"/>
    <w:qFormat/>
    <w:rsid w:val="00CB1D3B"/>
    <w:pPr>
      <w:keepNext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2">
    <w:name w:val="s2"/>
    <w:basedOn w:val="Normal"/>
    <w:rsid w:val="00CB1D3B"/>
    <w:pPr>
      <w:ind w:left="2591"/>
    </w:pPr>
  </w:style>
  <w:style w:type="paragraph" w:customStyle="1" w:styleId="l1">
    <w:name w:val="l1"/>
    <w:basedOn w:val="Normal"/>
    <w:rsid w:val="00CB1D3B"/>
    <w:pPr>
      <w:ind w:left="1874" w:hanging="576"/>
    </w:pPr>
  </w:style>
  <w:style w:type="paragraph" w:customStyle="1" w:styleId="l2">
    <w:name w:val="l2"/>
    <w:basedOn w:val="Normal"/>
    <w:rsid w:val="00CB1D3B"/>
    <w:pPr>
      <w:ind w:left="3167" w:hanging="576"/>
    </w:pPr>
  </w:style>
  <w:style w:type="paragraph" w:customStyle="1" w:styleId="s1">
    <w:name w:val="s1"/>
    <w:basedOn w:val="Normal"/>
    <w:rsid w:val="00CB1D3B"/>
    <w:pPr>
      <w:ind w:left="1298"/>
    </w:pPr>
  </w:style>
  <w:style w:type="paragraph" w:customStyle="1" w:styleId="v1">
    <w:name w:val="v1"/>
    <w:basedOn w:val="Normal"/>
    <w:rsid w:val="00CB1D3B"/>
    <w:pPr>
      <w:ind w:left="1298" w:hanging="1298"/>
    </w:pPr>
  </w:style>
  <w:style w:type="paragraph" w:customStyle="1" w:styleId="v2">
    <w:name w:val="v2"/>
    <w:basedOn w:val="Normal"/>
    <w:rsid w:val="00CB1D3B"/>
    <w:pPr>
      <w:ind w:left="2592" w:hanging="2592"/>
    </w:pPr>
  </w:style>
  <w:style w:type="paragraph" w:styleId="Header">
    <w:name w:val="header"/>
    <w:basedOn w:val="Normal"/>
    <w:rsid w:val="00CB1D3B"/>
    <w:pPr>
      <w:spacing w:after="0"/>
    </w:pPr>
  </w:style>
  <w:style w:type="paragraph" w:styleId="Footer">
    <w:name w:val="footer"/>
    <w:basedOn w:val="Normal"/>
    <w:rsid w:val="00CB1D3B"/>
    <w:pPr>
      <w:spacing w:after="0"/>
    </w:pPr>
  </w:style>
  <w:style w:type="character" w:styleId="PageNumber">
    <w:name w:val="page number"/>
    <w:basedOn w:val="DefaultParagraphFont"/>
    <w:rsid w:val="00CB1D3B"/>
  </w:style>
  <w:style w:type="paragraph" w:customStyle="1" w:styleId="Vastaanottaja">
    <w:name w:val="Vastaanottaja"/>
    <w:basedOn w:val="Normal"/>
    <w:rsid w:val="00CB1D3B"/>
    <w:pPr>
      <w:spacing w:after="0"/>
    </w:pPr>
  </w:style>
  <w:style w:type="paragraph" w:customStyle="1" w:styleId="Viite">
    <w:name w:val="Viite"/>
    <w:basedOn w:val="Normal"/>
    <w:next w:val="Heading1"/>
    <w:rsid w:val="00CB1D3B"/>
    <w:pPr>
      <w:spacing w:before="720"/>
    </w:pPr>
  </w:style>
  <w:style w:type="paragraph" w:customStyle="1" w:styleId="Laatija">
    <w:name w:val="Laatija"/>
    <w:basedOn w:val="Normal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ListBullet">
    <w:name w:val="List Bullet"/>
    <w:basedOn w:val="Normal"/>
    <w:rsid w:val="00CB1D3B"/>
    <w:pPr>
      <w:ind w:left="283" w:hanging="283"/>
    </w:pPr>
  </w:style>
  <w:style w:type="paragraph" w:styleId="MacroText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BalloonText">
    <w:name w:val="Balloon Text"/>
    <w:basedOn w:val="Normal"/>
    <w:semiHidden/>
    <w:rsid w:val="00B221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E760B"/>
    <w:rPr>
      <w:color w:val="0000FF"/>
      <w:u w:val="single"/>
    </w:rPr>
  </w:style>
  <w:style w:type="character" w:styleId="FollowedHyperlink">
    <w:name w:val="FollowedHyperlink"/>
    <w:basedOn w:val="DefaultParagraphFont"/>
    <w:rsid w:val="00E00841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363DDF"/>
    <w:pPr>
      <w:spacing w:after="0"/>
      <w:ind w:left="720"/>
      <w:contextualSpacing/>
    </w:pPr>
    <w:rPr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muistiopohja.dot</Template>
  <TotalTime>60</TotalTime>
  <Pages>2</Pages>
  <Words>428</Words>
  <Characters>3469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 Schulman</cp:lastModifiedBy>
  <cp:revision>11</cp:revision>
  <cp:lastPrinted>2012-10-08T09:52:00Z</cp:lastPrinted>
  <dcterms:created xsi:type="dcterms:W3CDTF">2013-10-10T06:50:00Z</dcterms:created>
  <dcterms:modified xsi:type="dcterms:W3CDTF">2013-10-15T12:01:00Z</dcterms:modified>
</cp:coreProperties>
</file>