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A5" w:rsidRPr="00635AFF" w:rsidRDefault="00BB6C3D" w:rsidP="00FE0AED">
      <w:pPr>
        <w:pStyle w:val="l1"/>
        <w:ind w:left="1418" w:right="1258" w:hanging="284"/>
        <w:rPr>
          <w:sz w:val="22"/>
          <w:szCs w:val="22"/>
        </w:rPr>
      </w:pPr>
      <w:r w:rsidRPr="00635AFF">
        <w:rPr>
          <w:sz w:val="22"/>
          <w:szCs w:val="22"/>
          <w:lang w:val="sv-SE"/>
        </w:rPr>
        <w:tab/>
      </w:r>
      <w:r w:rsidRPr="00635AFF">
        <w:rPr>
          <w:sz w:val="22"/>
          <w:szCs w:val="22"/>
          <w:lang w:val="sv-SE"/>
        </w:rPr>
        <w:tab/>
      </w:r>
      <w:r w:rsidRPr="00635AFF">
        <w:rPr>
          <w:sz w:val="22"/>
          <w:szCs w:val="22"/>
          <w:lang w:val="sv-SE"/>
        </w:rPr>
        <w:tab/>
      </w:r>
      <w:r w:rsidRPr="00635AFF">
        <w:rPr>
          <w:sz w:val="22"/>
          <w:szCs w:val="22"/>
          <w:lang w:val="sv-SE"/>
        </w:rPr>
        <w:tab/>
      </w:r>
      <w:r w:rsidRPr="00635AFF">
        <w:rPr>
          <w:sz w:val="22"/>
          <w:szCs w:val="22"/>
          <w:lang w:val="sv-SE"/>
        </w:rPr>
        <w:tab/>
      </w:r>
      <w:r w:rsidRPr="00635AFF">
        <w:rPr>
          <w:sz w:val="22"/>
          <w:szCs w:val="22"/>
        </w:rPr>
        <w:t xml:space="preserve">    </w:t>
      </w:r>
      <w:r w:rsidR="00EA3204" w:rsidRPr="00635AFF">
        <w:rPr>
          <w:sz w:val="22"/>
          <w:szCs w:val="22"/>
        </w:rPr>
        <w:t xml:space="preserve">       </w:t>
      </w:r>
      <w:r w:rsidR="00643113" w:rsidRPr="00635AFF">
        <w:rPr>
          <w:sz w:val="22"/>
          <w:szCs w:val="22"/>
        </w:rPr>
        <w:tab/>
      </w:r>
      <w:r w:rsidR="00EA3204" w:rsidRPr="00635AFF">
        <w:rPr>
          <w:sz w:val="22"/>
          <w:szCs w:val="22"/>
        </w:rPr>
        <w:t>Nr</w:t>
      </w:r>
      <w:r w:rsidR="00710512" w:rsidRPr="00635AFF">
        <w:rPr>
          <w:sz w:val="22"/>
          <w:szCs w:val="22"/>
        </w:rPr>
        <w:t>o</w:t>
      </w:r>
      <w:r w:rsidR="00EA3204" w:rsidRPr="00635AFF">
        <w:rPr>
          <w:sz w:val="22"/>
          <w:szCs w:val="22"/>
        </w:rPr>
        <w:t xml:space="preserve">: </w:t>
      </w:r>
      <w:r w:rsidR="00C70029">
        <w:rPr>
          <w:sz w:val="22"/>
          <w:szCs w:val="22"/>
        </w:rPr>
        <w:t>6</w:t>
      </w:r>
      <w:r w:rsidR="001D1FD2" w:rsidRPr="00635AFF">
        <w:rPr>
          <w:sz w:val="22"/>
          <w:szCs w:val="22"/>
        </w:rPr>
        <w:t xml:space="preserve"> / 2013</w:t>
      </w:r>
    </w:p>
    <w:p w:rsidR="002417A3" w:rsidRDefault="002417A3" w:rsidP="00FE0AED">
      <w:pPr>
        <w:pStyle w:val="l1"/>
        <w:ind w:left="1418" w:right="1258" w:hanging="284"/>
        <w:rPr>
          <w:b/>
          <w:sz w:val="28"/>
          <w:szCs w:val="22"/>
        </w:rPr>
      </w:pPr>
    </w:p>
    <w:p w:rsidR="002417A3" w:rsidRDefault="002417A3" w:rsidP="00FE0AED">
      <w:pPr>
        <w:pStyle w:val="l1"/>
        <w:ind w:left="1418" w:right="1258" w:hanging="284"/>
        <w:rPr>
          <w:b/>
          <w:sz w:val="28"/>
          <w:szCs w:val="22"/>
        </w:rPr>
      </w:pPr>
    </w:p>
    <w:p w:rsidR="002417A3" w:rsidRDefault="002417A3" w:rsidP="00FE0AED">
      <w:pPr>
        <w:pStyle w:val="l1"/>
        <w:ind w:left="1418" w:right="1258" w:hanging="284"/>
        <w:rPr>
          <w:b/>
          <w:sz w:val="28"/>
          <w:szCs w:val="22"/>
        </w:rPr>
      </w:pPr>
    </w:p>
    <w:p w:rsidR="004B4D27" w:rsidRPr="00635AFF" w:rsidRDefault="00710512" w:rsidP="00FE0AED">
      <w:pPr>
        <w:pStyle w:val="l1"/>
        <w:ind w:left="1418" w:right="1258" w:hanging="284"/>
        <w:rPr>
          <w:b/>
          <w:sz w:val="22"/>
          <w:szCs w:val="22"/>
        </w:rPr>
      </w:pPr>
      <w:r w:rsidRPr="00635AFF">
        <w:rPr>
          <w:b/>
          <w:sz w:val="28"/>
          <w:szCs w:val="22"/>
        </w:rPr>
        <w:t>Sukuy</w:t>
      </w:r>
      <w:r w:rsidR="00C70029">
        <w:rPr>
          <w:b/>
          <w:sz w:val="28"/>
          <w:szCs w:val="22"/>
        </w:rPr>
        <w:t>hdistyksen hallituksen kokous 2.12</w:t>
      </w:r>
      <w:r w:rsidR="001D1FD2" w:rsidRPr="00635AFF">
        <w:rPr>
          <w:b/>
          <w:sz w:val="28"/>
          <w:szCs w:val="22"/>
        </w:rPr>
        <w:t>.2013</w:t>
      </w:r>
      <w:r w:rsidR="00F331B5" w:rsidRPr="00635AFF">
        <w:rPr>
          <w:b/>
          <w:sz w:val="22"/>
          <w:szCs w:val="22"/>
        </w:rPr>
        <w:tab/>
      </w:r>
      <w:r w:rsidR="00F331B5" w:rsidRPr="00635AFF">
        <w:rPr>
          <w:b/>
          <w:sz w:val="22"/>
          <w:szCs w:val="22"/>
        </w:rPr>
        <w:tab/>
      </w:r>
    </w:p>
    <w:p w:rsidR="00532789" w:rsidRPr="00635AFF" w:rsidRDefault="0083073B" w:rsidP="00FE0AED">
      <w:pPr>
        <w:pStyle w:val="l1"/>
        <w:ind w:left="1418" w:right="1258" w:hanging="284"/>
        <w:rPr>
          <w:sz w:val="22"/>
          <w:szCs w:val="22"/>
        </w:rPr>
      </w:pPr>
      <w:r w:rsidRPr="00635AFF">
        <w:rPr>
          <w:sz w:val="22"/>
          <w:szCs w:val="22"/>
        </w:rPr>
        <w:t>Paikka</w:t>
      </w:r>
      <w:r w:rsidR="00CF6967" w:rsidRPr="00635AFF">
        <w:rPr>
          <w:sz w:val="22"/>
          <w:szCs w:val="22"/>
        </w:rPr>
        <w:t>:</w:t>
      </w:r>
      <w:r w:rsidR="00CF6967" w:rsidRPr="00635AFF">
        <w:rPr>
          <w:sz w:val="22"/>
          <w:szCs w:val="22"/>
        </w:rPr>
        <w:tab/>
      </w:r>
      <w:r w:rsidRPr="00635AFF">
        <w:rPr>
          <w:sz w:val="22"/>
          <w:szCs w:val="22"/>
        </w:rPr>
        <w:t>Schulmanin</w:t>
      </w:r>
      <w:r w:rsidR="0049374A" w:rsidRPr="00635AFF">
        <w:rPr>
          <w:sz w:val="22"/>
          <w:szCs w:val="22"/>
        </w:rPr>
        <w:t xml:space="preserve"> </w:t>
      </w:r>
      <w:r w:rsidRPr="00635AFF">
        <w:rPr>
          <w:sz w:val="22"/>
          <w:szCs w:val="22"/>
        </w:rPr>
        <w:t>Taideliike, Kasarminkatu 2, Helsinki</w:t>
      </w:r>
    </w:p>
    <w:p w:rsidR="00CB20F3" w:rsidRPr="00635AFF" w:rsidRDefault="0083073B" w:rsidP="00FE0AED">
      <w:pPr>
        <w:pStyle w:val="l1"/>
        <w:ind w:left="1418" w:right="1258" w:hanging="284"/>
        <w:rPr>
          <w:sz w:val="22"/>
          <w:szCs w:val="22"/>
        </w:rPr>
      </w:pPr>
      <w:r w:rsidRPr="00635AFF">
        <w:rPr>
          <w:sz w:val="22"/>
          <w:szCs w:val="22"/>
        </w:rPr>
        <w:t>Läsnä</w:t>
      </w:r>
      <w:r w:rsidR="00E66891" w:rsidRPr="00635AFF">
        <w:rPr>
          <w:sz w:val="22"/>
          <w:szCs w:val="22"/>
        </w:rPr>
        <w:t>:</w:t>
      </w:r>
      <w:r w:rsidR="00E66891" w:rsidRPr="00635AFF">
        <w:rPr>
          <w:sz w:val="22"/>
          <w:szCs w:val="22"/>
        </w:rPr>
        <w:tab/>
      </w:r>
      <w:r w:rsidR="00EF1C7B" w:rsidRPr="00635AFF">
        <w:rPr>
          <w:sz w:val="22"/>
          <w:szCs w:val="22"/>
        </w:rPr>
        <w:t>Jan Schulman</w:t>
      </w:r>
      <w:r w:rsidRPr="00635AFF">
        <w:rPr>
          <w:sz w:val="22"/>
          <w:szCs w:val="22"/>
        </w:rPr>
        <w:t xml:space="preserve"> (pj</w:t>
      </w:r>
      <w:r w:rsidR="00131CD0" w:rsidRPr="00635AFF">
        <w:rPr>
          <w:sz w:val="22"/>
          <w:szCs w:val="22"/>
        </w:rPr>
        <w:t>.)</w:t>
      </w:r>
      <w:r w:rsidR="00EF1C7B" w:rsidRPr="00635AFF">
        <w:rPr>
          <w:sz w:val="22"/>
          <w:szCs w:val="22"/>
        </w:rPr>
        <w:t xml:space="preserve">, </w:t>
      </w:r>
      <w:r w:rsidR="005E7042" w:rsidRPr="00635AFF">
        <w:rPr>
          <w:sz w:val="22"/>
          <w:szCs w:val="22"/>
        </w:rPr>
        <w:t>Peter</w:t>
      </w:r>
      <w:r w:rsidR="00E66891" w:rsidRPr="00635AFF">
        <w:rPr>
          <w:sz w:val="22"/>
          <w:szCs w:val="22"/>
        </w:rPr>
        <w:t xml:space="preserve"> </w:t>
      </w:r>
      <w:r w:rsidR="005E7042" w:rsidRPr="00635AFF">
        <w:rPr>
          <w:sz w:val="22"/>
          <w:szCs w:val="22"/>
        </w:rPr>
        <w:t>Sc</w:t>
      </w:r>
      <w:r w:rsidR="00E66891" w:rsidRPr="00635AFF">
        <w:rPr>
          <w:sz w:val="22"/>
          <w:szCs w:val="22"/>
        </w:rPr>
        <w:t>hulman</w:t>
      </w:r>
      <w:r w:rsidRPr="00635AFF">
        <w:rPr>
          <w:sz w:val="22"/>
          <w:szCs w:val="22"/>
        </w:rPr>
        <w:t xml:space="preserve"> (siht</w:t>
      </w:r>
      <w:r w:rsidR="00131CD0" w:rsidRPr="00635AFF">
        <w:rPr>
          <w:sz w:val="22"/>
          <w:szCs w:val="22"/>
        </w:rPr>
        <w:t>.)</w:t>
      </w:r>
      <w:r w:rsidR="00EA44C3" w:rsidRPr="00635AFF">
        <w:rPr>
          <w:sz w:val="22"/>
          <w:szCs w:val="22"/>
        </w:rPr>
        <w:t>,</w:t>
      </w:r>
      <w:r w:rsidR="00303058" w:rsidRPr="00635AFF">
        <w:rPr>
          <w:sz w:val="22"/>
          <w:szCs w:val="22"/>
        </w:rPr>
        <w:t>Tauno Schulman</w:t>
      </w:r>
      <w:r w:rsidR="00D27111" w:rsidRPr="00635AFF">
        <w:rPr>
          <w:sz w:val="22"/>
          <w:szCs w:val="22"/>
        </w:rPr>
        <w:t>,</w:t>
      </w:r>
      <w:r w:rsidR="005E4C1F" w:rsidRPr="00635AFF">
        <w:rPr>
          <w:sz w:val="22"/>
          <w:szCs w:val="22"/>
        </w:rPr>
        <w:t xml:space="preserve"> </w:t>
      </w:r>
      <w:r w:rsidR="00AE215E" w:rsidRPr="00635AFF">
        <w:rPr>
          <w:sz w:val="22"/>
          <w:szCs w:val="22"/>
        </w:rPr>
        <w:br/>
        <w:t xml:space="preserve"> </w:t>
      </w:r>
      <w:r w:rsidR="00AE215E" w:rsidRPr="00635AFF">
        <w:rPr>
          <w:sz w:val="22"/>
          <w:szCs w:val="22"/>
        </w:rPr>
        <w:tab/>
        <w:t>Minette Schulman</w:t>
      </w:r>
      <w:r w:rsidRPr="00635AFF">
        <w:rPr>
          <w:sz w:val="22"/>
          <w:szCs w:val="22"/>
        </w:rPr>
        <w:t xml:space="preserve">, </w:t>
      </w:r>
      <w:r w:rsidR="00C70029" w:rsidRPr="00635AFF">
        <w:rPr>
          <w:sz w:val="22"/>
          <w:szCs w:val="22"/>
        </w:rPr>
        <w:t>Jyrki Koulumies</w:t>
      </w:r>
    </w:p>
    <w:p w:rsidR="00CB20F3" w:rsidRDefault="00CB20F3" w:rsidP="00FE0AED">
      <w:pPr>
        <w:pStyle w:val="l1"/>
        <w:ind w:left="1418" w:right="1258" w:hanging="284"/>
        <w:rPr>
          <w:sz w:val="22"/>
          <w:szCs w:val="22"/>
        </w:rPr>
      </w:pPr>
      <w:r w:rsidRPr="00635AFF">
        <w:rPr>
          <w:sz w:val="22"/>
          <w:szCs w:val="22"/>
        </w:rPr>
        <w:t>Poissa:</w:t>
      </w:r>
      <w:r w:rsidRPr="00635AFF">
        <w:rPr>
          <w:sz w:val="22"/>
          <w:szCs w:val="22"/>
        </w:rPr>
        <w:tab/>
      </w:r>
      <w:r w:rsidR="00C70029" w:rsidRPr="00635AFF">
        <w:rPr>
          <w:sz w:val="22"/>
          <w:szCs w:val="22"/>
        </w:rPr>
        <w:t>Kari von Schulman</w:t>
      </w:r>
    </w:p>
    <w:p w:rsidR="002417A3" w:rsidRPr="00635AFF" w:rsidRDefault="002417A3" w:rsidP="00FE0AED">
      <w:pPr>
        <w:pStyle w:val="l1"/>
        <w:ind w:left="1418" w:right="1258" w:hanging="284"/>
        <w:rPr>
          <w:sz w:val="22"/>
          <w:szCs w:val="22"/>
        </w:rPr>
      </w:pPr>
    </w:p>
    <w:p w:rsidR="00CB20F3" w:rsidRPr="00635AFF" w:rsidRDefault="0083073B" w:rsidP="00CB20F3">
      <w:pPr>
        <w:pStyle w:val="l1"/>
        <w:numPr>
          <w:ilvl w:val="0"/>
          <w:numId w:val="17"/>
        </w:numPr>
        <w:tabs>
          <w:tab w:val="clear" w:pos="1980"/>
          <w:tab w:val="num" w:pos="1276"/>
        </w:tabs>
        <w:ind w:left="1276" w:right="1258"/>
        <w:rPr>
          <w:b/>
          <w:sz w:val="22"/>
          <w:szCs w:val="22"/>
        </w:rPr>
      </w:pPr>
      <w:r w:rsidRPr="00635AFF">
        <w:rPr>
          <w:b/>
          <w:sz w:val="22"/>
          <w:szCs w:val="22"/>
        </w:rPr>
        <w:t>Kokouksen avaus</w:t>
      </w:r>
      <w:r w:rsidR="004E0D22" w:rsidRPr="00635AFF">
        <w:rPr>
          <w:b/>
          <w:sz w:val="22"/>
          <w:szCs w:val="22"/>
        </w:rPr>
        <w:br/>
      </w:r>
      <w:r w:rsidRPr="00635AFF">
        <w:rPr>
          <w:sz w:val="22"/>
          <w:szCs w:val="22"/>
        </w:rPr>
        <w:t xml:space="preserve">Jan Schulman avasi kokouksen ja toivotti osanottajat tervetulleiksi. Edellisen kokouksen pöytäkirja käytiin läpi. </w:t>
      </w:r>
      <w:r w:rsidR="00C70029">
        <w:rPr>
          <w:sz w:val="22"/>
          <w:szCs w:val="22"/>
        </w:rPr>
        <w:t>Todettiin seuraavaa:</w:t>
      </w:r>
      <w:r w:rsidR="00C70029">
        <w:rPr>
          <w:sz w:val="22"/>
          <w:szCs w:val="22"/>
        </w:rPr>
        <w:br/>
        <w:t xml:space="preserve">- </w:t>
      </w:r>
      <w:r w:rsidR="00C70029" w:rsidRPr="00635AFF">
        <w:rPr>
          <w:sz w:val="22"/>
          <w:szCs w:val="22"/>
        </w:rPr>
        <w:t xml:space="preserve">tieto muistorahastosta </w:t>
      </w:r>
      <w:r w:rsidR="00C70029">
        <w:rPr>
          <w:sz w:val="22"/>
          <w:szCs w:val="22"/>
        </w:rPr>
        <w:t>lisätty kotisivulle</w:t>
      </w:r>
      <w:r w:rsidR="00C70029">
        <w:rPr>
          <w:sz w:val="22"/>
          <w:szCs w:val="22"/>
        </w:rPr>
        <w:br/>
        <w:t xml:space="preserve">- </w:t>
      </w:r>
      <w:r w:rsidR="00C70029">
        <w:rPr>
          <w:sz w:val="22"/>
          <w:szCs w:val="22"/>
        </w:rPr>
        <w:t xml:space="preserve">Kari lähettää </w:t>
      </w:r>
      <w:r w:rsidR="00C70029">
        <w:rPr>
          <w:sz w:val="22"/>
          <w:szCs w:val="22"/>
        </w:rPr>
        <w:t>sääntö</w:t>
      </w:r>
      <w:r w:rsidR="00C70029">
        <w:rPr>
          <w:sz w:val="22"/>
          <w:szCs w:val="22"/>
        </w:rPr>
        <w:t>ehdotuksen</w:t>
      </w:r>
      <w:r w:rsidR="00C70029">
        <w:rPr>
          <w:sz w:val="22"/>
          <w:szCs w:val="22"/>
        </w:rPr>
        <w:t xml:space="preserve">sa </w:t>
      </w:r>
      <w:r w:rsidR="00C70029">
        <w:rPr>
          <w:sz w:val="22"/>
          <w:szCs w:val="22"/>
        </w:rPr>
        <w:t>sähköisesti hallituksen jäsenille</w:t>
      </w:r>
      <w:r w:rsidR="00C70029">
        <w:rPr>
          <w:sz w:val="22"/>
          <w:szCs w:val="22"/>
        </w:rPr>
        <w:br/>
        <w:t xml:space="preserve">- </w:t>
      </w:r>
      <w:r w:rsidR="00C70029">
        <w:rPr>
          <w:sz w:val="22"/>
          <w:szCs w:val="22"/>
        </w:rPr>
        <w:t xml:space="preserve">Minette selvittää </w:t>
      </w:r>
      <w:r w:rsidR="00C70029">
        <w:rPr>
          <w:sz w:val="22"/>
          <w:szCs w:val="22"/>
        </w:rPr>
        <w:t xml:space="preserve">sääntöjen </w:t>
      </w:r>
      <w:r w:rsidR="00C70029">
        <w:rPr>
          <w:sz w:val="22"/>
          <w:szCs w:val="22"/>
        </w:rPr>
        <w:t>kielipolitiikan mahdollisia seuraamuksia.</w:t>
      </w:r>
      <w:r w:rsidR="00C70029">
        <w:rPr>
          <w:sz w:val="22"/>
          <w:szCs w:val="22"/>
        </w:rPr>
        <w:br/>
      </w:r>
      <w:r w:rsidRPr="00635AFF">
        <w:rPr>
          <w:sz w:val="22"/>
          <w:szCs w:val="22"/>
        </w:rPr>
        <w:t>Puheenjohtaja ja sihteeri allekirjoittivat pöytäkirjan.</w:t>
      </w:r>
      <w:r w:rsidR="00226066" w:rsidRPr="00635AFF">
        <w:rPr>
          <w:sz w:val="22"/>
          <w:szCs w:val="22"/>
        </w:rPr>
        <w:t xml:space="preserve"> </w:t>
      </w:r>
    </w:p>
    <w:p w:rsidR="008033D2" w:rsidRPr="00635AFF" w:rsidRDefault="00CB20F3" w:rsidP="00CB20F3">
      <w:pPr>
        <w:pStyle w:val="l1"/>
        <w:numPr>
          <w:ilvl w:val="0"/>
          <w:numId w:val="17"/>
        </w:numPr>
        <w:tabs>
          <w:tab w:val="clear" w:pos="1980"/>
          <w:tab w:val="num" w:pos="1276"/>
        </w:tabs>
        <w:ind w:left="1276" w:right="1258"/>
        <w:rPr>
          <w:b/>
          <w:sz w:val="22"/>
          <w:szCs w:val="22"/>
        </w:rPr>
      </w:pPr>
      <w:r w:rsidRPr="00635AFF">
        <w:rPr>
          <w:b/>
          <w:sz w:val="22"/>
          <w:szCs w:val="22"/>
        </w:rPr>
        <w:t>Jäsenasiat</w:t>
      </w:r>
      <w:r w:rsidR="00C70029">
        <w:rPr>
          <w:b/>
          <w:sz w:val="22"/>
          <w:szCs w:val="22"/>
        </w:rPr>
        <w:t xml:space="preserve"> ja talous</w:t>
      </w:r>
      <w:r w:rsidR="001D1FD2" w:rsidRPr="00635AFF">
        <w:rPr>
          <w:b/>
          <w:sz w:val="22"/>
          <w:szCs w:val="22"/>
        </w:rPr>
        <w:br/>
      </w:r>
      <w:r w:rsidR="00C70029">
        <w:rPr>
          <w:sz w:val="22"/>
          <w:szCs w:val="22"/>
        </w:rPr>
        <w:t>Tauno esitti listan maksamattomista jäsenmaksuista. Peter lähettää vielä yhden muistutuksen maksusta.</w:t>
      </w:r>
      <w:r w:rsidR="00C70029">
        <w:rPr>
          <w:sz w:val="22"/>
          <w:szCs w:val="22"/>
        </w:rPr>
        <w:br/>
      </w:r>
      <w:r w:rsidR="005C1AB6">
        <w:rPr>
          <w:sz w:val="22"/>
          <w:szCs w:val="22"/>
        </w:rPr>
        <w:t>Todettiin</w:t>
      </w:r>
      <w:r w:rsidR="00C70029">
        <w:rPr>
          <w:sz w:val="22"/>
          <w:szCs w:val="22"/>
        </w:rPr>
        <w:t xml:space="preserve"> että tämän vuoden kustannuksiin sisällytetään vielä korvaus Taunon matka</w:t>
      </w:r>
      <w:r w:rsidR="005C1751">
        <w:rPr>
          <w:sz w:val="22"/>
          <w:szCs w:val="22"/>
        </w:rPr>
        <w:t>kuluista sekä joululahja Johan j</w:t>
      </w:r>
      <w:r w:rsidR="00C70029">
        <w:rPr>
          <w:sz w:val="22"/>
          <w:szCs w:val="22"/>
        </w:rPr>
        <w:t xml:space="preserve">a </w:t>
      </w:r>
      <w:r w:rsidR="005C1AB6">
        <w:rPr>
          <w:sz w:val="22"/>
          <w:szCs w:val="22"/>
        </w:rPr>
        <w:t>Thomas</w:t>
      </w:r>
      <w:r w:rsidR="00C70029">
        <w:rPr>
          <w:sz w:val="22"/>
          <w:szCs w:val="22"/>
        </w:rPr>
        <w:t xml:space="preserve"> Schulmanille. Peter hoitaa lahjan.</w:t>
      </w:r>
    </w:p>
    <w:p w:rsidR="00EF1C7B" w:rsidRPr="00635AFF" w:rsidRDefault="008033D2" w:rsidP="00CB20F3">
      <w:pPr>
        <w:pStyle w:val="l1"/>
        <w:numPr>
          <w:ilvl w:val="0"/>
          <w:numId w:val="17"/>
        </w:numPr>
        <w:tabs>
          <w:tab w:val="clear" w:pos="1980"/>
          <w:tab w:val="num" w:pos="1276"/>
          <w:tab w:val="num" w:pos="1843"/>
        </w:tabs>
        <w:ind w:left="1276" w:right="1258" w:hanging="284"/>
        <w:rPr>
          <w:b/>
          <w:sz w:val="22"/>
          <w:szCs w:val="22"/>
        </w:rPr>
      </w:pPr>
      <w:r w:rsidRPr="00635AFF">
        <w:rPr>
          <w:b/>
          <w:sz w:val="22"/>
          <w:szCs w:val="22"/>
        </w:rPr>
        <w:t>Kotisivut</w:t>
      </w:r>
      <w:r w:rsidR="006F1DA5" w:rsidRPr="00635AFF">
        <w:rPr>
          <w:sz w:val="22"/>
          <w:szCs w:val="22"/>
        </w:rPr>
        <w:br/>
      </w:r>
      <w:r w:rsidR="00373B7E" w:rsidRPr="00635AFF">
        <w:rPr>
          <w:sz w:val="22"/>
          <w:szCs w:val="22"/>
        </w:rPr>
        <w:t xml:space="preserve">Todettiin, että </w:t>
      </w:r>
      <w:r w:rsidR="00C70029">
        <w:rPr>
          <w:sz w:val="22"/>
          <w:szCs w:val="22"/>
        </w:rPr>
        <w:t xml:space="preserve">nyt </w:t>
      </w:r>
      <w:r w:rsidR="00373B7E" w:rsidRPr="00635AFF">
        <w:rPr>
          <w:sz w:val="22"/>
          <w:szCs w:val="22"/>
        </w:rPr>
        <w:t xml:space="preserve">kun kotisivuilla on kaikki päätetty tieto niin </w:t>
      </w:r>
      <w:r w:rsidR="00C70029">
        <w:rPr>
          <w:sz w:val="22"/>
          <w:szCs w:val="22"/>
        </w:rPr>
        <w:t xml:space="preserve">kaikki </w:t>
      </w:r>
      <w:r w:rsidR="00373B7E" w:rsidRPr="00635AFF">
        <w:rPr>
          <w:sz w:val="22"/>
          <w:szCs w:val="22"/>
        </w:rPr>
        <w:t>käyvät sivuilla ja mietti</w:t>
      </w:r>
      <w:r w:rsidR="00F47643">
        <w:rPr>
          <w:sz w:val="22"/>
          <w:szCs w:val="22"/>
        </w:rPr>
        <w:t>vät tulevia kehitystarpeita ja -</w:t>
      </w:r>
      <w:r w:rsidR="00373B7E" w:rsidRPr="00635AFF">
        <w:rPr>
          <w:sz w:val="22"/>
          <w:szCs w:val="22"/>
        </w:rPr>
        <w:t>mahdollisuuksia.</w:t>
      </w:r>
      <w:r w:rsidR="00F47643">
        <w:rPr>
          <w:sz w:val="22"/>
          <w:szCs w:val="22"/>
        </w:rPr>
        <w:br/>
        <w:t xml:space="preserve">Jyrki </w:t>
      </w:r>
      <w:r w:rsidR="005C1AB6">
        <w:rPr>
          <w:sz w:val="22"/>
          <w:szCs w:val="22"/>
        </w:rPr>
        <w:t>lupasi kääntä</w:t>
      </w:r>
      <w:r w:rsidR="00F47643">
        <w:rPr>
          <w:sz w:val="22"/>
          <w:szCs w:val="22"/>
        </w:rPr>
        <w:t>ä omat tekstinsä englanniksi ja toimittaa ne sitten Juhanalle pantavaksi kotisivuille.</w:t>
      </w:r>
      <w:r w:rsidR="00F47643">
        <w:rPr>
          <w:sz w:val="22"/>
          <w:szCs w:val="22"/>
        </w:rPr>
        <w:br/>
        <w:t>Jan muistuttaa Kitty Schulmania hänen lupaamistaan ruotsin käännöksistä.</w:t>
      </w:r>
    </w:p>
    <w:p w:rsidR="006B7420" w:rsidRPr="00C70029" w:rsidRDefault="008E44AC" w:rsidP="00F47643">
      <w:pPr>
        <w:pStyle w:val="l1"/>
        <w:numPr>
          <w:ilvl w:val="0"/>
          <w:numId w:val="17"/>
        </w:numPr>
        <w:tabs>
          <w:tab w:val="clear" w:pos="1980"/>
          <w:tab w:val="num" w:pos="1843"/>
        </w:tabs>
        <w:ind w:left="1276" w:right="1258" w:hanging="284"/>
        <w:rPr>
          <w:b/>
          <w:sz w:val="22"/>
          <w:szCs w:val="22"/>
        </w:rPr>
      </w:pPr>
      <w:r w:rsidRPr="00C70029">
        <w:rPr>
          <w:b/>
          <w:sz w:val="22"/>
          <w:szCs w:val="22"/>
        </w:rPr>
        <w:t>Tulevia tapahtumia</w:t>
      </w:r>
      <w:r w:rsidRPr="00C70029">
        <w:rPr>
          <w:b/>
          <w:sz w:val="22"/>
          <w:szCs w:val="22"/>
        </w:rPr>
        <w:br/>
      </w:r>
      <w:r w:rsidR="00C70029" w:rsidRPr="00C70029">
        <w:rPr>
          <w:sz w:val="22"/>
          <w:szCs w:val="22"/>
        </w:rPr>
        <w:t>Minette oli ollut yhteydess</w:t>
      </w:r>
      <w:r w:rsidR="00C70029">
        <w:rPr>
          <w:sz w:val="22"/>
          <w:szCs w:val="22"/>
        </w:rPr>
        <w:t xml:space="preserve">ä Sarvilahteen ja totesi että, sukukokousta ei voida </w:t>
      </w:r>
      <w:r w:rsidR="005C1AB6">
        <w:rPr>
          <w:sz w:val="22"/>
          <w:szCs w:val="22"/>
        </w:rPr>
        <w:t>toteuttaa</w:t>
      </w:r>
      <w:r w:rsidR="00C70029">
        <w:rPr>
          <w:sz w:val="22"/>
          <w:szCs w:val="22"/>
        </w:rPr>
        <w:t xml:space="preserve"> siellä kesällä eikä viikonloppuisin. </w:t>
      </w:r>
      <w:r w:rsidR="00F47643">
        <w:rPr>
          <w:sz w:val="22"/>
          <w:szCs w:val="22"/>
        </w:rPr>
        <w:t>Viedään ajatusta eteenpäin iltaretken muodossa toukokuussa 2014.</w:t>
      </w:r>
      <w:r w:rsidR="00F47643">
        <w:rPr>
          <w:sz w:val="22"/>
          <w:szCs w:val="22"/>
        </w:rPr>
        <w:br/>
        <w:t>R</w:t>
      </w:r>
      <w:r w:rsidR="006B7420" w:rsidRPr="00C70029">
        <w:rPr>
          <w:sz w:val="22"/>
          <w:szCs w:val="22"/>
        </w:rPr>
        <w:t>etki Sarvilahden Kartanoon (Pernaja, Loviisa).</w:t>
      </w:r>
      <w:r w:rsidR="006B7420" w:rsidRPr="00C70029">
        <w:rPr>
          <w:sz w:val="22"/>
          <w:szCs w:val="22"/>
        </w:rPr>
        <w:br/>
        <w:t>A</w:t>
      </w:r>
      <w:r w:rsidR="00F47643">
        <w:rPr>
          <w:sz w:val="22"/>
          <w:szCs w:val="22"/>
        </w:rPr>
        <w:t xml:space="preserve">lustava aikataulu olisi: </w:t>
      </w:r>
      <w:r w:rsidR="00F47643">
        <w:rPr>
          <w:sz w:val="22"/>
          <w:szCs w:val="22"/>
        </w:rPr>
        <w:br/>
        <w:t>klo 18</w:t>
      </w:r>
      <w:r w:rsidR="006B7420" w:rsidRPr="00C70029">
        <w:rPr>
          <w:sz w:val="22"/>
          <w:szCs w:val="22"/>
        </w:rPr>
        <w:t xml:space="preserve">:00 kokoontuminen </w:t>
      </w:r>
      <w:r w:rsidR="00F47643">
        <w:rPr>
          <w:sz w:val="22"/>
          <w:szCs w:val="22"/>
        </w:rPr>
        <w:t>ja tutustuminen kartanoon</w:t>
      </w:r>
      <w:r w:rsidR="00F47643">
        <w:rPr>
          <w:sz w:val="22"/>
          <w:szCs w:val="22"/>
        </w:rPr>
        <w:br/>
        <w:t>klo 20</w:t>
      </w:r>
      <w:r w:rsidR="006B7420" w:rsidRPr="00C70029">
        <w:rPr>
          <w:sz w:val="22"/>
          <w:szCs w:val="22"/>
        </w:rPr>
        <w:t xml:space="preserve">:00 </w:t>
      </w:r>
      <w:r w:rsidR="00F47643">
        <w:rPr>
          <w:sz w:val="22"/>
          <w:szCs w:val="22"/>
        </w:rPr>
        <w:t>mahdollisesti iltapala</w:t>
      </w:r>
      <w:r w:rsidR="006B7420" w:rsidRPr="00C70029">
        <w:rPr>
          <w:sz w:val="22"/>
          <w:szCs w:val="22"/>
        </w:rPr>
        <w:t xml:space="preserve"> Degerby Gillet – ravintolassa Loviisassa</w:t>
      </w:r>
      <w:r w:rsidR="006B7420" w:rsidRPr="00C70029">
        <w:rPr>
          <w:sz w:val="22"/>
          <w:szCs w:val="22"/>
        </w:rPr>
        <w:br/>
        <w:t>Minette vie suunnitelmaa eteenpäin ja on yhteydessä Gitta Dahlbergin</w:t>
      </w:r>
      <w:r w:rsidR="00F47643">
        <w:rPr>
          <w:sz w:val="22"/>
          <w:szCs w:val="22"/>
        </w:rPr>
        <w:br/>
      </w:r>
      <w:r w:rsidR="00F47643">
        <w:rPr>
          <w:sz w:val="22"/>
          <w:szCs w:val="22"/>
        </w:rPr>
        <w:br/>
      </w:r>
      <w:r w:rsidR="00F47643" w:rsidRPr="00C70029">
        <w:rPr>
          <w:sz w:val="22"/>
          <w:szCs w:val="22"/>
        </w:rPr>
        <w:t xml:space="preserve">Toinen </w:t>
      </w:r>
      <w:r w:rsidR="00F47643">
        <w:rPr>
          <w:sz w:val="22"/>
          <w:szCs w:val="22"/>
        </w:rPr>
        <w:t xml:space="preserve">aktiviteetti 2014 voisi </w:t>
      </w:r>
      <w:r w:rsidR="00F47643" w:rsidRPr="00F47643">
        <w:rPr>
          <w:sz w:val="22"/>
          <w:szCs w:val="22"/>
        </w:rPr>
        <w:t xml:space="preserve">olla </w:t>
      </w:r>
      <w:r w:rsidR="00F47643">
        <w:rPr>
          <w:sz w:val="22"/>
          <w:szCs w:val="22"/>
        </w:rPr>
        <w:t>elokuussa viikonloppu</w:t>
      </w:r>
      <w:r w:rsidR="00F47643" w:rsidRPr="00F47643">
        <w:rPr>
          <w:sz w:val="22"/>
          <w:szCs w:val="22"/>
        </w:rPr>
        <w:t>käynti Sigurdsissa Kirkkonummella</w:t>
      </w:r>
      <w:r w:rsidR="00F47643" w:rsidRPr="00C70029">
        <w:rPr>
          <w:sz w:val="22"/>
          <w:szCs w:val="22"/>
        </w:rPr>
        <w:t>. V</w:t>
      </w:r>
      <w:r w:rsidR="00F47643">
        <w:rPr>
          <w:sz w:val="22"/>
          <w:szCs w:val="22"/>
        </w:rPr>
        <w:t>ie</w:t>
      </w:r>
      <w:r w:rsidR="00F47643" w:rsidRPr="00F47643">
        <w:rPr>
          <w:sz w:val="22"/>
          <w:szCs w:val="22"/>
        </w:rPr>
        <w:t>railuun voisi liittää Henrik M</w:t>
      </w:r>
      <w:r w:rsidR="00F47643" w:rsidRPr="00F47643">
        <w:rPr>
          <w:sz w:val="22"/>
          <w:szCs w:val="22"/>
        </w:rPr>
        <w:t>einanderin esitelmän. Jan selvittää asiaa Johannes Schulmanin kanssa.</w:t>
      </w:r>
      <w:r w:rsidR="00F47643" w:rsidRPr="00F47643">
        <w:rPr>
          <w:sz w:val="22"/>
          <w:szCs w:val="22"/>
        </w:rPr>
        <w:br/>
      </w:r>
      <w:r w:rsidR="00F47643" w:rsidRPr="00F47643">
        <w:rPr>
          <w:sz w:val="22"/>
          <w:szCs w:val="22"/>
        </w:rPr>
        <w:br/>
        <w:t xml:space="preserve">Vuoden 2015 </w:t>
      </w:r>
      <w:r w:rsidR="005C1AB6" w:rsidRPr="00F47643">
        <w:rPr>
          <w:sz w:val="22"/>
          <w:szCs w:val="22"/>
        </w:rPr>
        <w:t>virallinen</w:t>
      </w:r>
      <w:r w:rsidR="00F47643" w:rsidRPr="00F47643">
        <w:rPr>
          <w:sz w:val="22"/>
          <w:szCs w:val="22"/>
        </w:rPr>
        <w:t xml:space="preserve"> sukukokoukselle ei vielä ollut ehdotuksia.</w:t>
      </w:r>
      <w:r w:rsidR="00F47643" w:rsidRPr="00F47643">
        <w:rPr>
          <w:sz w:val="22"/>
          <w:szCs w:val="22"/>
        </w:rPr>
        <w:br/>
      </w:r>
      <w:r w:rsidR="006B7420" w:rsidRPr="00F47643">
        <w:rPr>
          <w:sz w:val="22"/>
          <w:szCs w:val="22"/>
        </w:rPr>
        <w:lastRenderedPageBreak/>
        <w:br/>
      </w:r>
      <w:r w:rsidR="00F47643" w:rsidRPr="00F47643">
        <w:rPr>
          <w:sz w:val="22"/>
          <w:szCs w:val="22"/>
        </w:rPr>
        <w:t>Vi</w:t>
      </w:r>
      <w:r w:rsidR="006B7420" w:rsidRPr="00F47643">
        <w:rPr>
          <w:sz w:val="22"/>
          <w:szCs w:val="22"/>
        </w:rPr>
        <w:t xml:space="preserve">erailu Tukholmassa </w:t>
      </w:r>
      <w:r w:rsidR="00F47643" w:rsidRPr="00F47643">
        <w:rPr>
          <w:sz w:val="22"/>
          <w:szCs w:val="22"/>
        </w:rPr>
        <w:t xml:space="preserve">siirtyisi </w:t>
      </w:r>
      <w:r w:rsidR="00F47643">
        <w:rPr>
          <w:sz w:val="22"/>
          <w:szCs w:val="22"/>
        </w:rPr>
        <w:t>siten</w:t>
      </w:r>
      <w:r w:rsidR="00F47643" w:rsidRPr="00F47643">
        <w:rPr>
          <w:sz w:val="22"/>
          <w:szCs w:val="22"/>
        </w:rPr>
        <w:t xml:space="preserve"> v</w:t>
      </w:r>
      <w:r w:rsidR="00F47643" w:rsidRPr="00F47643">
        <w:rPr>
          <w:sz w:val="22"/>
          <w:szCs w:val="22"/>
        </w:rPr>
        <w:t>uodelle 2016</w:t>
      </w:r>
      <w:r w:rsidR="00F47643" w:rsidRPr="00F47643">
        <w:rPr>
          <w:sz w:val="22"/>
          <w:szCs w:val="22"/>
        </w:rPr>
        <w:t>.</w:t>
      </w:r>
      <w:r w:rsidR="006B7420" w:rsidRPr="00F47643">
        <w:rPr>
          <w:sz w:val="22"/>
          <w:szCs w:val="22"/>
        </w:rPr>
        <w:t xml:space="preserve"> </w:t>
      </w:r>
      <w:r w:rsidR="00F47643" w:rsidRPr="00F47643">
        <w:rPr>
          <w:sz w:val="22"/>
          <w:szCs w:val="22"/>
        </w:rPr>
        <w:t xml:space="preserve">Ajatuksena olisi </w:t>
      </w:r>
      <w:r w:rsidR="00635AFF" w:rsidRPr="00F47643">
        <w:rPr>
          <w:sz w:val="22"/>
          <w:szCs w:val="22"/>
        </w:rPr>
        <w:t xml:space="preserve">kaksi </w:t>
      </w:r>
      <w:r w:rsidR="00F47643" w:rsidRPr="00F47643">
        <w:rPr>
          <w:sz w:val="22"/>
          <w:szCs w:val="22"/>
        </w:rPr>
        <w:t>matka</w:t>
      </w:r>
      <w:r w:rsidR="00F47643">
        <w:rPr>
          <w:sz w:val="22"/>
          <w:szCs w:val="22"/>
        </w:rPr>
        <w:t>päivää jolloin</w:t>
      </w:r>
      <w:r w:rsidR="00635AFF" w:rsidRPr="00F47643">
        <w:rPr>
          <w:sz w:val="22"/>
          <w:szCs w:val="22"/>
        </w:rPr>
        <w:t xml:space="preserve"> yöpyminen Tukholmassa.</w:t>
      </w:r>
      <w:r w:rsidR="00F47643" w:rsidRPr="00F47643">
        <w:rPr>
          <w:sz w:val="22"/>
          <w:szCs w:val="22"/>
        </w:rPr>
        <w:t xml:space="preserve"> </w:t>
      </w:r>
      <w:r w:rsidR="00635AFF" w:rsidRPr="00F47643">
        <w:rPr>
          <w:sz w:val="22"/>
          <w:szCs w:val="22"/>
        </w:rPr>
        <w:t>Peter selvittää mahdollisuuksia Leif Schulmanin kanssa.</w:t>
      </w:r>
      <w:r w:rsidR="00635AFF" w:rsidRPr="00C70029">
        <w:rPr>
          <w:sz w:val="22"/>
          <w:szCs w:val="22"/>
        </w:rPr>
        <w:br/>
      </w:r>
      <w:r w:rsidR="00635AFF" w:rsidRPr="00C70029">
        <w:rPr>
          <w:sz w:val="22"/>
          <w:szCs w:val="22"/>
        </w:rPr>
        <w:br/>
        <w:t xml:space="preserve">Vanhoista ehdotuksista </w:t>
      </w:r>
      <w:r w:rsidR="00F47643">
        <w:rPr>
          <w:sz w:val="22"/>
          <w:szCs w:val="22"/>
        </w:rPr>
        <w:t>edelleen pöydällä:</w:t>
      </w:r>
      <w:r w:rsidR="00635AFF" w:rsidRPr="00C70029">
        <w:rPr>
          <w:sz w:val="22"/>
          <w:szCs w:val="22"/>
        </w:rPr>
        <w:br/>
      </w:r>
      <w:r w:rsidR="00635AFF" w:rsidRPr="00F47643">
        <w:rPr>
          <w:sz w:val="22"/>
          <w:szCs w:val="22"/>
        </w:rPr>
        <w:t xml:space="preserve">- </w:t>
      </w:r>
      <w:r w:rsidR="00635AFF" w:rsidRPr="00F47643">
        <w:rPr>
          <w:sz w:val="22"/>
          <w:szCs w:val="22"/>
          <w:shd w:val="clear" w:color="auto" w:fill="FFFFFF"/>
        </w:rPr>
        <w:t>Elimäellä sijaitseva Arboretum Mustila joka on Suomen vanhin ja suurin arboretum eli puulajipuisto.</w:t>
      </w:r>
      <w:r w:rsidR="00635AFF" w:rsidRPr="00F47643">
        <w:rPr>
          <w:sz w:val="22"/>
          <w:szCs w:val="22"/>
        </w:rPr>
        <w:t xml:space="preserve"> / Prof. Peter Tigerstedt</w:t>
      </w:r>
      <w:r w:rsidR="00635AFF" w:rsidRPr="00F47643">
        <w:rPr>
          <w:sz w:val="22"/>
          <w:szCs w:val="22"/>
        </w:rPr>
        <w:br/>
        <w:t>- Helsingin Yliopiston Luonnontieteellinen Museo Kumpulassa / Leif Schulman</w:t>
      </w:r>
    </w:p>
    <w:p w:rsidR="00FD0D3C" w:rsidRPr="00635AFF" w:rsidRDefault="00734B1D" w:rsidP="002E5361">
      <w:pPr>
        <w:pStyle w:val="l1"/>
        <w:numPr>
          <w:ilvl w:val="0"/>
          <w:numId w:val="17"/>
        </w:numPr>
        <w:tabs>
          <w:tab w:val="clear" w:pos="1980"/>
          <w:tab w:val="left" w:pos="1418"/>
          <w:tab w:val="num" w:pos="1843"/>
        </w:tabs>
        <w:ind w:left="1418" w:right="1258" w:hanging="284"/>
        <w:rPr>
          <w:sz w:val="22"/>
          <w:szCs w:val="22"/>
        </w:rPr>
      </w:pPr>
      <w:r w:rsidRPr="00635AFF">
        <w:rPr>
          <w:b/>
          <w:sz w:val="22"/>
          <w:szCs w:val="22"/>
        </w:rPr>
        <w:t>Muut asiat</w:t>
      </w:r>
      <w:r w:rsidR="00945059" w:rsidRPr="00635AFF">
        <w:rPr>
          <w:sz w:val="22"/>
          <w:szCs w:val="22"/>
        </w:rPr>
        <w:br/>
        <w:t xml:space="preserve">Hallituksen seuraava kokous päätettiin pitää </w:t>
      </w:r>
      <w:r w:rsidR="002417A3">
        <w:rPr>
          <w:sz w:val="22"/>
          <w:szCs w:val="22"/>
        </w:rPr>
        <w:t>tiistaina 25.</w:t>
      </w:r>
      <w:r w:rsidR="00483545">
        <w:rPr>
          <w:sz w:val="22"/>
          <w:szCs w:val="22"/>
        </w:rPr>
        <w:t>2</w:t>
      </w:r>
      <w:r w:rsidR="00945059" w:rsidRPr="00635AFF">
        <w:rPr>
          <w:sz w:val="22"/>
          <w:szCs w:val="22"/>
        </w:rPr>
        <w:t>.</w:t>
      </w:r>
      <w:r w:rsidR="002417A3">
        <w:rPr>
          <w:sz w:val="22"/>
          <w:szCs w:val="22"/>
        </w:rPr>
        <w:t>2014</w:t>
      </w:r>
      <w:r w:rsidR="00945059" w:rsidRPr="00635AFF">
        <w:rPr>
          <w:sz w:val="22"/>
          <w:szCs w:val="22"/>
        </w:rPr>
        <w:t xml:space="preserve"> klo 18:00 Schulmanin Taideliikkeessä, Kasarminkatu 2, Helsinki</w:t>
      </w:r>
      <w:r w:rsidR="00672B2A" w:rsidRPr="00635AFF">
        <w:rPr>
          <w:sz w:val="22"/>
          <w:szCs w:val="22"/>
        </w:rPr>
        <w:t>.</w:t>
      </w:r>
    </w:p>
    <w:p w:rsidR="00FD0D3C" w:rsidRPr="00635AFF" w:rsidRDefault="00FD0D3C" w:rsidP="00FD0D3C">
      <w:pPr>
        <w:pStyle w:val="l1"/>
        <w:tabs>
          <w:tab w:val="left" w:pos="1418"/>
        </w:tabs>
        <w:ind w:right="1258"/>
        <w:rPr>
          <w:sz w:val="22"/>
          <w:szCs w:val="22"/>
        </w:rPr>
      </w:pPr>
    </w:p>
    <w:p w:rsidR="00B525E8" w:rsidRPr="00635AFF" w:rsidRDefault="008C1720" w:rsidP="00945059">
      <w:pPr>
        <w:pStyle w:val="l1"/>
        <w:tabs>
          <w:tab w:val="left" w:pos="1418"/>
          <w:tab w:val="num" w:pos="1560"/>
        </w:tabs>
        <w:ind w:left="1418" w:right="1258" w:firstLine="0"/>
        <w:rPr>
          <w:sz w:val="22"/>
          <w:szCs w:val="22"/>
        </w:rPr>
      </w:pPr>
      <w:r w:rsidRPr="00635AFF">
        <w:rPr>
          <w:sz w:val="22"/>
          <w:szCs w:val="22"/>
        </w:rPr>
        <w:t>Helsing</w:t>
      </w:r>
      <w:r w:rsidR="00945059" w:rsidRPr="00635AFF">
        <w:rPr>
          <w:sz w:val="22"/>
          <w:szCs w:val="22"/>
        </w:rPr>
        <w:t>issä</w:t>
      </w:r>
      <w:r w:rsidR="001B59F6" w:rsidRPr="00635AFF">
        <w:rPr>
          <w:sz w:val="22"/>
          <w:szCs w:val="22"/>
        </w:rPr>
        <w:t xml:space="preserve"> </w:t>
      </w:r>
      <w:r w:rsidR="00945059" w:rsidRPr="00635AFF">
        <w:rPr>
          <w:sz w:val="22"/>
          <w:szCs w:val="22"/>
        </w:rPr>
        <w:t>_______ / _______ 2013</w:t>
      </w:r>
      <w:bookmarkStart w:id="0" w:name="_GoBack"/>
      <w:bookmarkEnd w:id="0"/>
    </w:p>
    <w:p w:rsidR="00FD0D3C" w:rsidRPr="00635AFF" w:rsidRDefault="00FD0D3C" w:rsidP="00945059">
      <w:pPr>
        <w:pStyle w:val="l1"/>
        <w:tabs>
          <w:tab w:val="left" w:pos="1418"/>
          <w:tab w:val="num" w:pos="1560"/>
        </w:tabs>
        <w:ind w:left="1418" w:right="1258" w:firstLine="0"/>
        <w:rPr>
          <w:sz w:val="22"/>
          <w:szCs w:val="22"/>
        </w:rPr>
      </w:pPr>
    </w:p>
    <w:p w:rsidR="00643113" w:rsidRPr="00635AFF" w:rsidRDefault="00543BE6" w:rsidP="00945059">
      <w:pPr>
        <w:pStyle w:val="l1"/>
        <w:tabs>
          <w:tab w:val="left" w:pos="1418"/>
          <w:tab w:val="num" w:pos="1560"/>
        </w:tabs>
        <w:ind w:left="1418" w:right="1258" w:firstLine="0"/>
        <w:rPr>
          <w:sz w:val="22"/>
          <w:szCs w:val="22"/>
        </w:rPr>
      </w:pPr>
      <w:r w:rsidRPr="00635AFF">
        <w:rPr>
          <w:sz w:val="22"/>
          <w:szCs w:val="22"/>
        </w:rPr>
        <w:br/>
      </w:r>
      <w:r w:rsidR="00094D47" w:rsidRPr="00635AFF">
        <w:rPr>
          <w:sz w:val="22"/>
          <w:szCs w:val="22"/>
        </w:rPr>
        <w:t>____________________________</w:t>
      </w:r>
      <w:r w:rsidR="00945059" w:rsidRPr="00635AFF">
        <w:rPr>
          <w:sz w:val="22"/>
          <w:szCs w:val="22"/>
        </w:rPr>
        <w:t xml:space="preserve">        </w:t>
      </w:r>
      <w:r w:rsidR="00094D47" w:rsidRPr="00635AFF">
        <w:rPr>
          <w:sz w:val="22"/>
          <w:szCs w:val="22"/>
        </w:rPr>
        <w:t>______________________________</w:t>
      </w:r>
      <w:r w:rsidR="00094D47" w:rsidRPr="00635AFF">
        <w:rPr>
          <w:sz w:val="22"/>
          <w:szCs w:val="22"/>
        </w:rPr>
        <w:br/>
        <w:t xml:space="preserve">Peter </w:t>
      </w:r>
      <w:r w:rsidR="00031640" w:rsidRPr="00635AFF">
        <w:rPr>
          <w:sz w:val="22"/>
          <w:szCs w:val="22"/>
        </w:rPr>
        <w:t>Schulman</w:t>
      </w:r>
      <w:r w:rsidR="00945059" w:rsidRPr="00635AFF">
        <w:rPr>
          <w:sz w:val="22"/>
          <w:szCs w:val="22"/>
        </w:rPr>
        <w:t xml:space="preserve"> </w:t>
      </w:r>
      <w:r w:rsidR="00945059" w:rsidRPr="00635AFF">
        <w:rPr>
          <w:sz w:val="22"/>
          <w:szCs w:val="22"/>
        </w:rPr>
        <w:tab/>
      </w:r>
      <w:r w:rsidR="00945059" w:rsidRPr="00635AFF">
        <w:rPr>
          <w:sz w:val="22"/>
          <w:szCs w:val="22"/>
        </w:rPr>
        <w:tab/>
        <w:t xml:space="preserve"> </w:t>
      </w:r>
      <w:r w:rsidR="00D00D7A" w:rsidRPr="00635AFF">
        <w:rPr>
          <w:sz w:val="22"/>
          <w:szCs w:val="22"/>
        </w:rPr>
        <w:t>Jan Schulman</w:t>
      </w:r>
      <w:r w:rsidR="00945059" w:rsidRPr="00635AFF">
        <w:rPr>
          <w:sz w:val="22"/>
          <w:szCs w:val="22"/>
        </w:rPr>
        <w:br/>
        <w:t>sihteeri</w:t>
      </w:r>
      <w:r w:rsidR="00945059" w:rsidRPr="00635AFF">
        <w:rPr>
          <w:sz w:val="22"/>
          <w:szCs w:val="22"/>
        </w:rPr>
        <w:tab/>
      </w:r>
      <w:r w:rsidR="00945059" w:rsidRPr="00635AFF">
        <w:rPr>
          <w:sz w:val="22"/>
          <w:szCs w:val="22"/>
        </w:rPr>
        <w:tab/>
      </w:r>
      <w:r w:rsidR="00945059" w:rsidRPr="00635AFF">
        <w:rPr>
          <w:sz w:val="22"/>
          <w:szCs w:val="22"/>
        </w:rPr>
        <w:tab/>
        <w:t xml:space="preserve"> puheenjohtaja </w:t>
      </w:r>
    </w:p>
    <w:p w:rsidR="00532789" w:rsidRPr="00C70029" w:rsidRDefault="00532789" w:rsidP="00483545">
      <w:pPr>
        <w:spacing w:after="0"/>
        <w:ind w:right="1258"/>
        <w:rPr>
          <w:sz w:val="22"/>
          <w:szCs w:val="22"/>
        </w:rPr>
      </w:pPr>
    </w:p>
    <w:sectPr w:rsidR="00532789" w:rsidRPr="00C70029" w:rsidSect="009B1EB0">
      <w:headerReference w:type="default" r:id="rId7"/>
      <w:footerReference w:type="default" r:id="rId8"/>
      <w:type w:val="continuous"/>
      <w:pgSz w:w="11907" w:h="16840" w:code="9"/>
      <w:pgMar w:top="567" w:right="193" w:bottom="567" w:left="193" w:header="567" w:footer="0" w:gutter="57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392" w:rsidRDefault="001D3392">
      <w:r>
        <w:separator/>
      </w:r>
    </w:p>
  </w:endnote>
  <w:endnote w:type="continuationSeparator" w:id="0">
    <w:p w:rsidR="001D3392" w:rsidRDefault="001D3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99E" w:rsidRPr="00E06673" w:rsidRDefault="00EB799E" w:rsidP="00D26864">
    <w:pPr>
      <w:pStyle w:val="Footer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11212C" w:rsidRPr="00D26864">
      <w:rPr>
        <w:rStyle w:val="PageNumber"/>
        <w:color w:val="999999"/>
        <w:sz w:val="16"/>
        <w:szCs w:val="16"/>
      </w:rPr>
      <w:fldChar w:fldCharType="begin"/>
    </w:r>
    <w:r w:rsidRPr="00E06673">
      <w:rPr>
        <w:rStyle w:val="PageNumber"/>
        <w:color w:val="999999"/>
        <w:sz w:val="16"/>
        <w:szCs w:val="16"/>
        <w:lang w:val="sv-SE"/>
      </w:rPr>
      <w:instrText xml:space="preserve"> PAGE </w:instrText>
    </w:r>
    <w:r w:rsidR="0011212C" w:rsidRPr="00D26864">
      <w:rPr>
        <w:rStyle w:val="PageNumber"/>
        <w:color w:val="999999"/>
        <w:sz w:val="16"/>
        <w:szCs w:val="16"/>
      </w:rPr>
      <w:fldChar w:fldCharType="separate"/>
    </w:r>
    <w:r w:rsidR="005C1751">
      <w:rPr>
        <w:rStyle w:val="PageNumber"/>
        <w:noProof/>
        <w:color w:val="999999"/>
        <w:sz w:val="16"/>
        <w:szCs w:val="16"/>
        <w:lang w:val="sv-SE"/>
      </w:rPr>
      <w:t>2</w:t>
    </w:r>
    <w:r w:rsidR="0011212C" w:rsidRPr="00D26864">
      <w:rPr>
        <w:rStyle w:val="PageNumber"/>
        <w:color w:val="999999"/>
        <w:sz w:val="16"/>
        <w:szCs w:val="16"/>
      </w:rPr>
      <w:fldChar w:fldCharType="end"/>
    </w:r>
    <w:r w:rsidRPr="00E06673">
      <w:rPr>
        <w:rStyle w:val="PageNumber"/>
        <w:color w:val="999999"/>
        <w:sz w:val="16"/>
        <w:szCs w:val="16"/>
        <w:lang w:val="sv-SE"/>
      </w:rPr>
      <w:t>/</w:t>
    </w:r>
    <w:r w:rsidR="0011212C" w:rsidRPr="00D26864">
      <w:rPr>
        <w:rStyle w:val="PageNumber"/>
        <w:color w:val="999999"/>
        <w:sz w:val="16"/>
        <w:szCs w:val="16"/>
      </w:rPr>
      <w:fldChar w:fldCharType="begin"/>
    </w:r>
    <w:r w:rsidRPr="00E06673">
      <w:rPr>
        <w:rStyle w:val="PageNumber"/>
        <w:color w:val="999999"/>
        <w:sz w:val="16"/>
        <w:szCs w:val="16"/>
        <w:lang w:val="sv-SE"/>
      </w:rPr>
      <w:instrText xml:space="preserve"> NUMPAGES </w:instrText>
    </w:r>
    <w:r w:rsidR="0011212C" w:rsidRPr="00D26864">
      <w:rPr>
        <w:rStyle w:val="PageNumber"/>
        <w:color w:val="999999"/>
        <w:sz w:val="16"/>
        <w:szCs w:val="16"/>
      </w:rPr>
      <w:fldChar w:fldCharType="separate"/>
    </w:r>
    <w:r w:rsidR="005C1751">
      <w:rPr>
        <w:rStyle w:val="PageNumber"/>
        <w:noProof/>
        <w:color w:val="999999"/>
        <w:sz w:val="16"/>
        <w:szCs w:val="16"/>
        <w:lang w:val="sv-SE"/>
      </w:rPr>
      <w:t>2</w:t>
    </w:r>
    <w:r w:rsidR="0011212C" w:rsidRPr="00D26864">
      <w:rPr>
        <w:rStyle w:val="PageNumber"/>
        <w:color w:val="999999"/>
        <w:sz w:val="16"/>
        <w:szCs w:val="16"/>
      </w:rPr>
      <w:fldChar w:fldCharType="end"/>
    </w:r>
    <w:r>
      <w:rPr>
        <w:rStyle w:val="PageNumber"/>
        <w:color w:val="999999"/>
        <w:sz w:val="16"/>
        <w:szCs w:val="16"/>
        <w:lang w:val="sv-SE"/>
      </w:rPr>
      <w:tab/>
    </w:r>
    <w:r w:rsidRPr="00E06673">
      <w:rPr>
        <w:rStyle w:val="PageNumber"/>
        <w:color w:val="999999"/>
        <w:sz w:val="16"/>
        <w:szCs w:val="16"/>
        <w:lang w:val="sv-SE"/>
      </w:rPr>
      <w:tab/>
    </w:r>
  </w:p>
  <w:p w:rsidR="00EB799E" w:rsidRPr="00E06673" w:rsidRDefault="00EB799E" w:rsidP="00C5676D">
    <w:pPr>
      <w:pStyle w:val="Footer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392" w:rsidRDefault="001D3392">
      <w:r>
        <w:separator/>
      </w:r>
    </w:p>
  </w:footnote>
  <w:footnote w:type="continuationSeparator" w:id="0">
    <w:p w:rsidR="001D3392" w:rsidRDefault="001D33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99E" w:rsidRDefault="00FB3D36" w:rsidP="00501AB8">
    <w:pPr>
      <w:pStyle w:val="Header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Header"/>
      <w:ind w:left="3894" w:firstLine="1298"/>
      <w:rPr>
        <w:lang w:val="sv-S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27D4DF3"/>
    <w:multiLevelType w:val="hybridMultilevel"/>
    <w:tmpl w:val="6106A17E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7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26E67793"/>
    <w:multiLevelType w:val="hybridMultilevel"/>
    <w:tmpl w:val="194020B8"/>
    <w:lvl w:ilvl="0" w:tplc="7FF087E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0B0019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1">
    <w:nsid w:val="34E31E35"/>
    <w:multiLevelType w:val="hybridMultilevel"/>
    <w:tmpl w:val="2CC00C1A"/>
    <w:lvl w:ilvl="0" w:tplc="7D5CB5A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6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7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8">
    <w:nsid w:val="68084B50"/>
    <w:multiLevelType w:val="hybridMultilevel"/>
    <w:tmpl w:val="FB745782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F865ED"/>
    <w:multiLevelType w:val="hybridMultilevel"/>
    <w:tmpl w:val="6892178A"/>
    <w:lvl w:ilvl="0" w:tplc="7D5CB5A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7B7EAF"/>
    <w:multiLevelType w:val="hybridMultilevel"/>
    <w:tmpl w:val="A6A465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21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22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10"/>
  </w:num>
  <w:num w:numId="4">
    <w:abstractNumId w:val="17"/>
  </w:num>
  <w:num w:numId="5">
    <w:abstractNumId w:val="21"/>
  </w:num>
  <w:num w:numId="6">
    <w:abstractNumId w:val="1"/>
  </w:num>
  <w:num w:numId="7">
    <w:abstractNumId w:val="9"/>
  </w:num>
  <w:num w:numId="8">
    <w:abstractNumId w:val="24"/>
  </w:num>
  <w:num w:numId="9">
    <w:abstractNumId w:val="13"/>
  </w:num>
  <w:num w:numId="10">
    <w:abstractNumId w:val="22"/>
  </w:num>
  <w:num w:numId="11">
    <w:abstractNumId w:val="23"/>
  </w:num>
  <w:num w:numId="12">
    <w:abstractNumId w:val="14"/>
  </w:num>
  <w:num w:numId="13">
    <w:abstractNumId w:val="12"/>
  </w:num>
  <w:num w:numId="14">
    <w:abstractNumId w:val="2"/>
  </w:num>
  <w:num w:numId="15">
    <w:abstractNumId w:val="3"/>
  </w:num>
  <w:num w:numId="16">
    <w:abstractNumId w:val="7"/>
  </w:num>
  <w:num w:numId="17">
    <w:abstractNumId w:val="20"/>
  </w:num>
  <w:num w:numId="18">
    <w:abstractNumId w:val="16"/>
  </w:num>
  <w:num w:numId="19">
    <w:abstractNumId w:val="5"/>
  </w:num>
  <w:num w:numId="20">
    <w:abstractNumId w:val="0"/>
  </w:num>
  <w:num w:numId="21">
    <w:abstractNumId w:val="18"/>
  </w:num>
  <w:num w:numId="22">
    <w:abstractNumId w:val="8"/>
  </w:num>
  <w:num w:numId="23">
    <w:abstractNumId w:val="19"/>
  </w:num>
  <w:num w:numId="24">
    <w:abstractNumId w:val="1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CDA"/>
    <w:rsid w:val="00005CFE"/>
    <w:rsid w:val="00005E80"/>
    <w:rsid w:val="00015585"/>
    <w:rsid w:val="000202BA"/>
    <w:rsid w:val="00020444"/>
    <w:rsid w:val="00031640"/>
    <w:rsid w:val="0003589F"/>
    <w:rsid w:val="00036B1F"/>
    <w:rsid w:val="00052B0B"/>
    <w:rsid w:val="00055B92"/>
    <w:rsid w:val="00063F25"/>
    <w:rsid w:val="00085C1A"/>
    <w:rsid w:val="00086C15"/>
    <w:rsid w:val="00087FAD"/>
    <w:rsid w:val="0009295D"/>
    <w:rsid w:val="00094D47"/>
    <w:rsid w:val="00096E6C"/>
    <w:rsid w:val="00097211"/>
    <w:rsid w:val="00097604"/>
    <w:rsid w:val="000A14B9"/>
    <w:rsid w:val="000A1853"/>
    <w:rsid w:val="000A2BEB"/>
    <w:rsid w:val="000C4BDD"/>
    <w:rsid w:val="000C5944"/>
    <w:rsid w:val="000D6D08"/>
    <w:rsid w:val="000E760B"/>
    <w:rsid w:val="000F42B3"/>
    <w:rsid w:val="000F5270"/>
    <w:rsid w:val="001059F3"/>
    <w:rsid w:val="00105EC9"/>
    <w:rsid w:val="0011212C"/>
    <w:rsid w:val="00114594"/>
    <w:rsid w:val="00124147"/>
    <w:rsid w:val="00124C54"/>
    <w:rsid w:val="0012639B"/>
    <w:rsid w:val="0013124B"/>
    <w:rsid w:val="00131A16"/>
    <w:rsid w:val="00131CD0"/>
    <w:rsid w:val="001334B5"/>
    <w:rsid w:val="00133BB5"/>
    <w:rsid w:val="00141F22"/>
    <w:rsid w:val="00145F20"/>
    <w:rsid w:val="00147B42"/>
    <w:rsid w:val="00164CDA"/>
    <w:rsid w:val="001802F6"/>
    <w:rsid w:val="001827F5"/>
    <w:rsid w:val="001908C7"/>
    <w:rsid w:val="00191A35"/>
    <w:rsid w:val="001947D8"/>
    <w:rsid w:val="001A235B"/>
    <w:rsid w:val="001B1C28"/>
    <w:rsid w:val="001B59F6"/>
    <w:rsid w:val="001C1595"/>
    <w:rsid w:val="001C2C7A"/>
    <w:rsid w:val="001C4A0B"/>
    <w:rsid w:val="001D1FD2"/>
    <w:rsid w:val="001D30EA"/>
    <w:rsid w:val="001D3232"/>
    <w:rsid w:val="001D3392"/>
    <w:rsid w:val="001D365C"/>
    <w:rsid w:val="001F6775"/>
    <w:rsid w:val="00205388"/>
    <w:rsid w:val="002053B9"/>
    <w:rsid w:val="002072B7"/>
    <w:rsid w:val="00221974"/>
    <w:rsid w:val="00221A29"/>
    <w:rsid w:val="00222F34"/>
    <w:rsid w:val="00226066"/>
    <w:rsid w:val="0022763D"/>
    <w:rsid w:val="00232A86"/>
    <w:rsid w:val="002368A1"/>
    <w:rsid w:val="00240E5F"/>
    <w:rsid w:val="002417A3"/>
    <w:rsid w:val="00256C36"/>
    <w:rsid w:val="00256FF3"/>
    <w:rsid w:val="00264F2F"/>
    <w:rsid w:val="00265638"/>
    <w:rsid w:val="00265943"/>
    <w:rsid w:val="002808D0"/>
    <w:rsid w:val="00280A63"/>
    <w:rsid w:val="00280B7B"/>
    <w:rsid w:val="0028232C"/>
    <w:rsid w:val="00282579"/>
    <w:rsid w:val="002B2510"/>
    <w:rsid w:val="002C0B8E"/>
    <w:rsid w:val="002C1021"/>
    <w:rsid w:val="002C1BC7"/>
    <w:rsid w:val="002C634B"/>
    <w:rsid w:val="002D0A7A"/>
    <w:rsid w:val="002D0C18"/>
    <w:rsid w:val="002D760B"/>
    <w:rsid w:val="002E4506"/>
    <w:rsid w:val="00301CB7"/>
    <w:rsid w:val="00303058"/>
    <w:rsid w:val="00312EBC"/>
    <w:rsid w:val="003179B7"/>
    <w:rsid w:val="00323956"/>
    <w:rsid w:val="00330D4A"/>
    <w:rsid w:val="00343769"/>
    <w:rsid w:val="00343C8D"/>
    <w:rsid w:val="003442DC"/>
    <w:rsid w:val="003457E3"/>
    <w:rsid w:val="00346CF0"/>
    <w:rsid w:val="00355D6A"/>
    <w:rsid w:val="003575B5"/>
    <w:rsid w:val="003576C2"/>
    <w:rsid w:val="00360D7C"/>
    <w:rsid w:val="00363DDF"/>
    <w:rsid w:val="00373B7E"/>
    <w:rsid w:val="00374F96"/>
    <w:rsid w:val="00381E45"/>
    <w:rsid w:val="00382965"/>
    <w:rsid w:val="00383706"/>
    <w:rsid w:val="00391BEB"/>
    <w:rsid w:val="0039548B"/>
    <w:rsid w:val="003A0A61"/>
    <w:rsid w:val="003A3142"/>
    <w:rsid w:val="003B51CE"/>
    <w:rsid w:val="003B538A"/>
    <w:rsid w:val="003C0A99"/>
    <w:rsid w:val="003C0CF7"/>
    <w:rsid w:val="003C1BAB"/>
    <w:rsid w:val="003C7CA5"/>
    <w:rsid w:val="003D5F6C"/>
    <w:rsid w:val="003E31EB"/>
    <w:rsid w:val="003E62C2"/>
    <w:rsid w:val="003F6BA0"/>
    <w:rsid w:val="003F7A5F"/>
    <w:rsid w:val="00401D8D"/>
    <w:rsid w:val="00411BAC"/>
    <w:rsid w:val="0042643E"/>
    <w:rsid w:val="00427FDE"/>
    <w:rsid w:val="00433DA9"/>
    <w:rsid w:val="004363C7"/>
    <w:rsid w:val="004369C4"/>
    <w:rsid w:val="00437B94"/>
    <w:rsid w:val="00441E4A"/>
    <w:rsid w:val="0044763E"/>
    <w:rsid w:val="0046547D"/>
    <w:rsid w:val="004717CA"/>
    <w:rsid w:val="00471C98"/>
    <w:rsid w:val="00473492"/>
    <w:rsid w:val="004752AA"/>
    <w:rsid w:val="0048281A"/>
    <w:rsid w:val="00483545"/>
    <w:rsid w:val="00486C53"/>
    <w:rsid w:val="0049374A"/>
    <w:rsid w:val="004950B4"/>
    <w:rsid w:val="004B4D27"/>
    <w:rsid w:val="004B7A38"/>
    <w:rsid w:val="004C00D1"/>
    <w:rsid w:val="004C6079"/>
    <w:rsid w:val="004D05C6"/>
    <w:rsid w:val="004D5B9F"/>
    <w:rsid w:val="004D6A97"/>
    <w:rsid w:val="004E0D22"/>
    <w:rsid w:val="004E0F95"/>
    <w:rsid w:val="004E4078"/>
    <w:rsid w:val="004E6C26"/>
    <w:rsid w:val="004F3D3B"/>
    <w:rsid w:val="004F429A"/>
    <w:rsid w:val="00500B7B"/>
    <w:rsid w:val="00501AB8"/>
    <w:rsid w:val="00505512"/>
    <w:rsid w:val="0051348E"/>
    <w:rsid w:val="005147B5"/>
    <w:rsid w:val="00517A90"/>
    <w:rsid w:val="00524340"/>
    <w:rsid w:val="00526567"/>
    <w:rsid w:val="00527A0B"/>
    <w:rsid w:val="005312CE"/>
    <w:rsid w:val="00532789"/>
    <w:rsid w:val="00533892"/>
    <w:rsid w:val="00533909"/>
    <w:rsid w:val="00533D80"/>
    <w:rsid w:val="00536074"/>
    <w:rsid w:val="0054085F"/>
    <w:rsid w:val="00543BE6"/>
    <w:rsid w:val="005521B4"/>
    <w:rsid w:val="00553B32"/>
    <w:rsid w:val="005579AA"/>
    <w:rsid w:val="00557D33"/>
    <w:rsid w:val="00564D74"/>
    <w:rsid w:val="00582230"/>
    <w:rsid w:val="005935BB"/>
    <w:rsid w:val="00595088"/>
    <w:rsid w:val="005A4BE8"/>
    <w:rsid w:val="005B037B"/>
    <w:rsid w:val="005B1100"/>
    <w:rsid w:val="005B19BB"/>
    <w:rsid w:val="005B2CF0"/>
    <w:rsid w:val="005B5EEA"/>
    <w:rsid w:val="005C1751"/>
    <w:rsid w:val="005C1AB6"/>
    <w:rsid w:val="005C30E3"/>
    <w:rsid w:val="005C3C0D"/>
    <w:rsid w:val="005C797D"/>
    <w:rsid w:val="005C7988"/>
    <w:rsid w:val="005D0CA6"/>
    <w:rsid w:val="005D1277"/>
    <w:rsid w:val="005D65A0"/>
    <w:rsid w:val="005E4C1F"/>
    <w:rsid w:val="005E55C7"/>
    <w:rsid w:val="005E7042"/>
    <w:rsid w:val="005F1CA5"/>
    <w:rsid w:val="005F378A"/>
    <w:rsid w:val="005F490C"/>
    <w:rsid w:val="005F6804"/>
    <w:rsid w:val="006067DF"/>
    <w:rsid w:val="0060716E"/>
    <w:rsid w:val="0061773F"/>
    <w:rsid w:val="00617839"/>
    <w:rsid w:val="00626BC9"/>
    <w:rsid w:val="00635872"/>
    <w:rsid w:val="00635AFF"/>
    <w:rsid w:val="00635D42"/>
    <w:rsid w:val="00636D91"/>
    <w:rsid w:val="00643113"/>
    <w:rsid w:val="00643D9E"/>
    <w:rsid w:val="00661E15"/>
    <w:rsid w:val="006628F3"/>
    <w:rsid w:val="00672B2A"/>
    <w:rsid w:val="00677741"/>
    <w:rsid w:val="00683DDA"/>
    <w:rsid w:val="0068569F"/>
    <w:rsid w:val="00696178"/>
    <w:rsid w:val="006A0944"/>
    <w:rsid w:val="006B7420"/>
    <w:rsid w:val="006C060A"/>
    <w:rsid w:val="006D11F3"/>
    <w:rsid w:val="006D2DC3"/>
    <w:rsid w:val="006D55C5"/>
    <w:rsid w:val="006D702E"/>
    <w:rsid w:val="006E0B71"/>
    <w:rsid w:val="006E2448"/>
    <w:rsid w:val="006F1DA5"/>
    <w:rsid w:val="00700D4D"/>
    <w:rsid w:val="007066F9"/>
    <w:rsid w:val="00710512"/>
    <w:rsid w:val="007132D2"/>
    <w:rsid w:val="00715A6A"/>
    <w:rsid w:val="00722FA6"/>
    <w:rsid w:val="00723F78"/>
    <w:rsid w:val="00734B1D"/>
    <w:rsid w:val="007372D6"/>
    <w:rsid w:val="00740360"/>
    <w:rsid w:val="007444FD"/>
    <w:rsid w:val="007479ED"/>
    <w:rsid w:val="00754B1A"/>
    <w:rsid w:val="00755815"/>
    <w:rsid w:val="007673CB"/>
    <w:rsid w:val="007710FA"/>
    <w:rsid w:val="00774DF9"/>
    <w:rsid w:val="00785462"/>
    <w:rsid w:val="007911B9"/>
    <w:rsid w:val="007917CF"/>
    <w:rsid w:val="00792FDA"/>
    <w:rsid w:val="00794C15"/>
    <w:rsid w:val="0079618C"/>
    <w:rsid w:val="0079660F"/>
    <w:rsid w:val="007B1D56"/>
    <w:rsid w:val="007C111E"/>
    <w:rsid w:val="007C20DF"/>
    <w:rsid w:val="007C549F"/>
    <w:rsid w:val="007C7E7E"/>
    <w:rsid w:val="007D425B"/>
    <w:rsid w:val="007D6670"/>
    <w:rsid w:val="007D7F27"/>
    <w:rsid w:val="007F2499"/>
    <w:rsid w:val="008033D2"/>
    <w:rsid w:val="0080364B"/>
    <w:rsid w:val="0080461F"/>
    <w:rsid w:val="00804B1E"/>
    <w:rsid w:val="008165A3"/>
    <w:rsid w:val="00825EBB"/>
    <w:rsid w:val="00826EDC"/>
    <w:rsid w:val="0083073B"/>
    <w:rsid w:val="0083153D"/>
    <w:rsid w:val="00831E59"/>
    <w:rsid w:val="00835512"/>
    <w:rsid w:val="00835FB1"/>
    <w:rsid w:val="00841344"/>
    <w:rsid w:val="00845B8D"/>
    <w:rsid w:val="00845CC0"/>
    <w:rsid w:val="00846B48"/>
    <w:rsid w:val="0087725F"/>
    <w:rsid w:val="00877815"/>
    <w:rsid w:val="00880152"/>
    <w:rsid w:val="00883F25"/>
    <w:rsid w:val="00890757"/>
    <w:rsid w:val="008937B6"/>
    <w:rsid w:val="00895BA4"/>
    <w:rsid w:val="00897EAB"/>
    <w:rsid w:val="008A02CF"/>
    <w:rsid w:val="008B182D"/>
    <w:rsid w:val="008C1720"/>
    <w:rsid w:val="008C43D6"/>
    <w:rsid w:val="008E1B44"/>
    <w:rsid w:val="008E387D"/>
    <w:rsid w:val="008E44AC"/>
    <w:rsid w:val="008E4E1F"/>
    <w:rsid w:val="008E6A8C"/>
    <w:rsid w:val="008E716A"/>
    <w:rsid w:val="00915BC6"/>
    <w:rsid w:val="00916514"/>
    <w:rsid w:val="00916638"/>
    <w:rsid w:val="0092043C"/>
    <w:rsid w:val="00920F21"/>
    <w:rsid w:val="00932C94"/>
    <w:rsid w:val="00934583"/>
    <w:rsid w:val="00937C6A"/>
    <w:rsid w:val="00937D13"/>
    <w:rsid w:val="009401E0"/>
    <w:rsid w:val="00945059"/>
    <w:rsid w:val="00947D04"/>
    <w:rsid w:val="00955AB3"/>
    <w:rsid w:val="00960472"/>
    <w:rsid w:val="00962B71"/>
    <w:rsid w:val="0097064B"/>
    <w:rsid w:val="00972654"/>
    <w:rsid w:val="00981593"/>
    <w:rsid w:val="0098632A"/>
    <w:rsid w:val="00990522"/>
    <w:rsid w:val="00992400"/>
    <w:rsid w:val="00992720"/>
    <w:rsid w:val="009B1EB0"/>
    <w:rsid w:val="009B4DED"/>
    <w:rsid w:val="009B61F9"/>
    <w:rsid w:val="009C19E8"/>
    <w:rsid w:val="009C206C"/>
    <w:rsid w:val="009D4BBC"/>
    <w:rsid w:val="009E79F5"/>
    <w:rsid w:val="009F6DF5"/>
    <w:rsid w:val="009F6E57"/>
    <w:rsid w:val="00A0081C"/>
    <w:rsid w:val="00A02DAF"/>
    <w:rsid w:val="00A038AB"/>
    <w:rsid w:val="00A07A97"/>
    <w:rsid w:val="00A1058A"/>
    <w:rsid w:val="00A22D2C"/>
    <w:rsid w:val="00A31809"/>
    <w:rsid w:val="00A337B2"/>
    <w:rsid w:val="00A34FC7"/>
    <w:rsid w:val="00A359F0"/>
    <w:rsid w:val="00A363D8"/>
    <w:rsid w:val="00A40B45"/>
    <w:rsid w:val="00A52B31"/>
    <w:rsid w:val="00A541B4"/>
    <w:rsid w:val="00A56C6C"/>
    <w:rsid w:val="00A61832"/>
    <w:rsid w:val="00A719F3"/>
    <w:rsid w:val="00A772EB"/>
    <w:rsid w:val="00A8503D"/>
    <w:rsid w:val="00A96A2D"/>
    <w:rsid w:val="00AB3AA3"/>
    <w:rsid w:val="00AB42DE"/>
    <w:rsid w:val="00AB4BC3"/>
    <w:rsid w:val="00AC5F3A"/>
    <w:rsid w:val="00AC7338"/>
    <w:rsid w:val="00AD0598"/>
    <w:rsid w:val="00AD2ACF"/>
    <w:rsid w:val="00AE215E"/>
    <w:rsid w:val="00AE36F5"/>
    <w:rsid w:val="00AE3B2A"/>
    <w:rsid w:val="00AF1969"/>
    <w:rsid w:val="00B02E19"/>
    <w:rsid w:val="00B067B8"/>
    <w:rsid w:val="00B1018D"/>
    <w:rsid w:val="00B125F1"/>
    <w:rsid w:val="00B1759E"/>
    <w:rsid w:val="00B22195"/>
    <w:rsid w:val="00B311B6"/>
    <w:rsid w:val="00B33C7C"/>
    <w:rsid w:val="00B348E5"/>
    <w:rsid w:val="00B42037"/>
    <w:rsid w:val="00B42BAB"/>
    <w:rsid w:val="00B525E8"/>
    <w:rsid w:val="00B663AD"/>
    <w:rsid w:val="00B700A9"/>
    <w:rsid w:val="00B7114E"/>
    <w:rsid w:val="00B82CA8"/>
    <w:rsid w:val="00B836C3"/>
    <w:rsid w:val="00B852B0"/>
    <w:rsid w:val="00B90C7F"/>
    <w:rsid w:val="00B96297"/>
    <w:rsid w:val="00BA17CE"/>
    <w:rsid w:val="00BA29FD"/>
    <w:rsid w:val="00BA3307"/>
    <w:rsid w:val="00BB34DB"/>
    <w:rsid w:val="00BB5BA7"/>
    <w:rsid w:val="00BB6C3D"/>
    <w:rsid w:val="00BC2E39"/>
    <w:rsid w:val="00BC3820"/>
    <w:rsid w:val="00BC448D"/>
    <w:rsid w:val="00BC57AA"/>
    <w:rsid w:val="00BD0688"/>
    <w:rsid w:val="00BE02C0"/>
    <w:rsid w:val="00BE26A6"/>
    <w:rsid w:val="00BE3666"/>
    <w:rsid w:val="00BE3B74"/>
    <w:rsid w:val="00BE4102"/>
    <w:rsid w:val="00BE48DB"/>
    <w:rsid w:val="00BF1F22"/>
    <w:rsid w:val="00BF3892"/>
    <w:rsid w:val="00BF4424"/>
    <w:rsid w:val="00BF473E"/>
    <w:rsid w:val="00BF4C2F"/>
    <w:rsid w:val="00C01A37"/>
    <w:rsid w:val="00C03DA7"/>
    <w:rsid w:val="00C0517D"/>
    <w:rsid w:val="00C0730F"/>
    <w:rsid w:val="00C1262B"/>
    <w:rsid w:val="00C22923"/>
    <w:rsid w:val="00C30C4E"/>
    <w:rsid w:val="00C34766"/>
    <w:rsid w:val="00C40592"/>
    <w:rsid w:val="00C405D4"/>
    <w:rsid w:val="00C51098"/>
    <w:rsid w:val="00C527AC"/>
    <w:rsid w:val="00C5676D"/>
    <w:rsid w:val="00C56B1A"/>
    <w:rsid w:val="00C70029"/>
    <w:rsid w:val="00C70A36"/>
    <w:rsid w:val="00C74AD1"/>
    <w:rsid w:val="00C7537D"/>
    <w:rsid w:val="00C75E14"/>
    <w:rsid w:val="00C76B9B"/>
    <w:rsid w:val="00C836D8"/>
    <w:rsid w:val="00C868C9"/>
    <w:rsid w:val="00CA0248"/>
    <w:rsid w:val="00CA1CD9"/>
    <w:rsid w:val="00CB1D3B"/>
    <w:rsid w:val="00CB20F3"/>
    <w:rsid w:val="00CC3037"/>
    <w:rsid w:val="00CC5E22"/>
    <w:rsid w:val="00CC76C3"/>
    <w:rsid w:val="00CD0BC5"/>
    <w:rsid w:val="00CE18C7"/>
    <w:rsid w:val="00CF05CC"/>
    <w:rsid w:val="00CF2EA7"/>
    <w:rsid w:val="00CF3F8B"/>
    <w:rsid w:val="00CF6967"/>
    <w:rsid w:val="00D00D7A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5674A"/>
    <w:rsid w:val="00D56CF9"/>
    <w:rsid w:val="00D61158"/>
    <w:rsid w:val="00D61D18"/>
    <w:rsid w:val="00D75364"/>
    <w:rsid w:val="00D76054"/>
    <w:rsid w:val="00D76124"/>
    <w:rsid w:val="00D80118"/>
    <w:rsid w:val="00D90B7A"/>
    <w:rsid w:val="00D90FAE"/>
    <w:rsid w:val="00D93283"/>
    <w:rsid w:val="00D974EE"/>
    <w:rsid w:val="00DA0E15"/>
    <w:rsid w:val="00DA17FF"/>
    <w:rsid w:val="00DA225A"/>
    <w:rsid w:val="00DA5AB7"/>
    <w:rsid w:val="00DB3D4A"/>
    <w:rsid w:val="00DB7584"/>
    <w:rsid w:val="00DC0174"/>
    <w:rsid w:val="00DC3784"/>
    <w:rsid w:val="00DC3B3A"/>
    <w:rsid w:val="00DD3BE8"/>
    <w:rsid w:val="00DD5CFA"/>
    <w:rsid w:val="00DE5180"/>
    <w:rsid w:val="00DE6041"/>
    <w:rsid w:val="00DF0ED9"/>
    <w:rsid w:val="00E00841"/>
    <w:rsid w:val="00E061D7"/>
    <w:rsid w:val="00E06673"/>
    <w:rsid w:val="00E12A34"/>
    <w:rsid w:val="00E22598"/>
    <w:rsid w:val="00E22E76"/>
    <w:rsid w:val="00E23506"/>
    <w:rsid w:val="00E25D27"/>
    <w:rsid w:val="00E274F8"/>
    <w:rsid w:val="00E314E2"/>
    <w:rsid w:val="00E32C25"/>
    <w:rsid w:val="00E43B85"/>
    <w:rsid w:val="00E46595"/>
    <w:rsid w:val="00E6202C"/>
    <w:rsid w:val="00E66891"/>
    <w:rsid w:val="00E679B1"/>
    <w:rsid w:val="00E72829"/>
    <w:rsid w:val="00E86581"/>
    <w:rsid w:val="00E92EEB"/>
    <w:rsid w:val="00E95344"/>
    <w:rsid w:val="00E9650D"/>
    <w:rsid w:val="00E97062"/>
    <w:rsid w:val="00EA3204"/>
    <w:rsid w:val="00EA44C3"/>
    <w:rsid w:val="00EA73D9"/>
    <w:rsid w:val="00EB516F"/>
    <w:rsid w:val="00EB6668"/>
    <w:rsid w:val="00EB6A8C"/>
    <w:rsid w:val="00EB799E"/>
    <w:rsid w:val="00EC16D8"/>
    <w:rsid w:val="00ED0D04"/>
    <w:rsid w:val="00ED616D"/>
    <w:rsid w:val="00EE089A"/>
    <w:rsid w:val="00EF1C7B"/>
    <w:rsid w:val="00EF298C"/>
    <w:rsid w:val="00EF7D87"/>
    <w:rsid w:val="00F2323E"/>
    <w:rsid w:val="00F237A8"/>
    <w:rsid w:val="00F25C2D"/>
    <w:rsid w:val="00F26E7F"/>
    <w:rsid w:val="00F30B04"/>
    <w:rsid w:val="00F331B5"/>
    <w:rsid w:val="00F469EB"/>
    <w:rsid w:val="00F47643"/>
    <w:rsid w:val="00F52F12"/>
    <w:rsid w:val="00F559FC"/>
    <w:rsid w:val="00F56D23"/>
    <w:rsid w:val="00F70495"/>
    <w:rsid w:val="00F7741E"/>
    <w:rsid w:val="00F82FFC"/>
    <w:rsid w:val="00F84EE5"/>
    <w:rsid w:val="00FA2B6B"/>
    <w:rsid w:val="00FB3D36"/>
    <w:rsid w:val="00FB6758"/>
    <w:rsid w:val="00FB7725"/>
    <w:rsid w:val="00FC2D71"/>
    <w:rsid w:val="00FC3D20"/>
    <w:rsid w:val="00FD0D3C"/>
    <w:rsid w:val="00FE0AED"/>
    <w:rsid w:val="00FE274E"/>
    <w:rsid w:val="00FE4B55"/>
    <w:rsid w:val="00FE617A"/>
    <w:rsid w:val="00FE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7AF70A4-F896-45A8-B7A7-C4C0C2554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D3B"/>
    <w:pPr>
      <w:spacing w:after="240"/>
    </w:pPr>
    <w:rPr>
      <w:sz w:val="24"/>
      <w:lang w:eastAsia="en-US"/>
    </w:rPr>
  </w:style>
  <w:style w:type="paragraph" w:styleId="Heading1">
    <w:name w:val="heading 1"/>
    <w:basedOn w:val="Normal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Heading2">
    <w:name w:val="heading 2"/>
    <w:basedOn w:val="Normal"/>
    <w:next w:val="s2"/>
    <w:qFormat/>
    <w:rsid w:val="00CB1D3B"/>
    <w:pPr>
      <w:keepNext/>
      <w:outlineLvl w:val="1"/>
    </w:pPr>
  </w:style>
  <w:style w:type="paragraph" w:styleId="Heading3">
    <w:name w:val="heading 3"/>
    <w:basedOn w:val="Normal"/>
    <w:next w:val="s2"/>
    <w:qFormat/>
    <w:rsid w:val="00CB1D3B"/>
    <w:pPr>
      <w:keepNext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2">
    <w:name w:val="s2"/>
    <w:basedOn w:val="Normal"/>
    <w:rsid w:val="00CB1D3B"/>
    <w:pPr>
      <w:ind w:left="2591"/>
    </w:pPr>
  </w:style>
  <w:style w:type="paragraph" w:customStyle="1" w:styleId="l1">
    <w:name w:val="l1"/>
    <w:basedOn w:val="Normal"/>
    <w:rsid w:val="00CB1D3B"/>
    <w:pPr>
      <w:ind w:left="1874" w:hanging="576"/>
    </w:pPr>
  </w:style>
  <w:style w:type="paragraph" w:customStyle="1" w:styleId="l2">
    <w:name w:val="l2"/>
    <w:basedOn w:val="Normal"/>
    <w:rsid w:val="00CB1D3B"/>
    <w:pPr>
      <w:ind w:left="3167" w:hanging="576"/>
    </w:pPr>
  </w:style>
  <w:style w:type="paragraph" w:customStyle="1" w:styleId="s1">
    <w:name w:val="s1"/>
    <w:basedOn w:val="Normal"/>
    <w:rsid w:val="00CB1D3B"/>
    <w:pPr>
      <w:ind w:left="1298"/>
    </w:pPr>
  </w:style>
  <w:style w:type="paragraph" w:customStyle="1" w:styleId="v1">
    <w:name w:val="v1"/>
    <w:basedOn w:val="Normal"/>
    <w:rsid w:val="00CB1D3B"/>
    <w:pPr>
      <w:ind w:left="1298" w:hanging="1298"/>
    </w:pPr>
  </w:style>
  <w:style w:type="paragraph" w:customStyle="1" w:styleId="v2">
    <w:name w:val="v2"/>
    <w:basedOn w:val="Normal"/>
    <w:rsid w:val="00CB1D3B"/>
    <w:pPr>
      <w:ind w:left="2592" w:hanging="2592"/>
    </w:pPr>
  </w:style>
  <w:style w:type="paragraph" w:styleId="Header">
    <w:name w:val="header"/>
    <w:basedOn w:val="Normal"/>
    <w:rsid w:val="00CB1D3B"/>
    <w:pPr>
      <w:spacing w:after="0"/>
    </w:pPr>
  </w:style>
  <w:style w:type="paragraph" w:styleId="Footer">
    <w:name w:val="footer"/>
    <w:basedOn w:val="Normal"/>
    <w:rsid w:val="00CB1D3B"/>
    <w:pPr>
      <w:spacing w:after="0"/>
    </w:pPr>
  </w:style>
  <w:style w:type="character" w:styleId="PageNumber">
    <w:name w:val="page number"/>
    <w:basedOn w:val="DefaultParagraphFont"/>
    <w:rsid w:val="00CB1D3B"/>
  </w:style>
  <w:style w:type="paragraph" w:customStyle="1" w:styleId="Vastaanottaja">
    <w:name w:val="Vastaanottaja"/>
    <w:basedOn w:val="Normal"/>
    <w:rsid w:val="00CB1D3B"/>
    <w:pPr>
      <w:spacing w:after="0"/>
    </w:pPr>
  </w:style>
  <w:style w:type="paragraph" w:customStyle="1" w:styleId="Viite">
    <w:name w:val="Viite"/>
    <w:basedOn w:val="Normal"/>
    <w:next w:val="Heading1"/>
    <w:rsid w:val="00CB1D3B"/>
    <w:pPr>
      <w:spacing w:before="720"/>
    </w:pPr>
  </w:style>
  <w:style w:type="paragraph" w:customStyle="1" w:styleId="Laatija">
    <w:name w:val="Laatija"/>
    <w:basedOn w:val="Normal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ListBullet">
    <w:name w:val="List Bullet"/>
    <w:basedOn w:val="Normal"/>
    <w:rsid w:val="00CB1D3B"/>
    <w:pPr>
      <w:ind w:left="283" w:hanging="283"/>
    </w:pPr>
  </w:style>
  <w:style w:type="paragraph" w:styleId="MacroText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BalloonText">
    <w:name w:val="Balloon Text"/>
    <w:basedOn w:val="Normal"/>
    <w:semiHidden/>
    <w:rsid w:val="00B2219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0E760B"/>
    <w:rPr>
      <w:color w:val="0000FF"/>
      <w:u w:val="single"/>
    </w:rPr>
  </w:style>
  <w:style w:type="character" w:styleId="FollowedHyperlink">
    <w:name w:val="FollowedHyperlink"/>
    <w:basedOn w:val="DefaultParagraphFont"/>
    <w:rsid w:val="00E00841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72"/>
    <w:qFormat/>
    <w:rsid w:val="00363DDF"/>
    <w:pPr>
      <w:spacing w:after="0"/>
      <w:ind w:left="720"/>
      <w:contextualSpacing/>
    </w:pPr>
    <w:rPr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4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muistiopohja.dot</Template>
  <TotalTime>24</TotalTime>
  <Pages>2</Pages>
  <Words>301</Words>
  <Characters>2445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2741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 Schulman</cp:lastModifiedBy>
  <cp:revision>5</cp:revision>
  <cp:lastPrinted>2012-10-08T09:52:00Z</cp:lastPrinted>
  <dcterms:created xsi:type="dcterms:W3CDTF">2013-12-16T09:17:00Z</dcterms:created>
  <dcterms:modified xsi:type="dcterms:W3CDTF">2013-12-16T09:41:00Z</dcterms:modified>
</cp:coreProperties>
</file>