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6E6C" w:rsidRPr="00C7537D" w:rsidRDefault="00BB6C3D" w:rsidP="005E55C7">
      <w:pPr>
        <w:pStyle w:val="l1"/>
        <w:ind w:left="1800" w:right="1680" w:firstLine="0"/>
        <w:rPr>
          <w:sz w:val="28"/>
          <w:szCs w:val="28"/>
          <w:lang w:val="sv-SE"/>
        </w:rPr>
      </w:pPr>
      <w:r>
        <w:rPr>
          <w:color w:val="000000"/>
          <w:sz w:val="28"/>
          <w:szCs w:val="28"/>
          <w:lang w:val="sv-SE"/>
        </w:rPr>
        <w:tab/>
      </w:r>
      <w:r>
        <w:rPr>
          <w:color w:val="000000"/>
          <w:sz w:val="28"/>
          <w:szCs w:val="28"/>
          <w:lang w:val="sv-SE"/>
        </w:rPr>
        <w:tab/>
      </w:r>
      <w:r>
        <w:rPr>
          <w:color w:val="000000"/>
          <w:sz w:val="28"/>
          <w:szCs w:val="28"/>
          <w:lang w:val="sv-SE"/>
        </w:rPr>
        <w:tab/>
      </w:r>
      <w:r>
        <w:rPr>
          <w:color w:val="000000"/>
          <w:sz w:val="28"/>
          <w:szCs w:val="28"/>
          <w:lang w:val="sv-SE"/>
        </w:rPr>
        <w:tab/>
      </w:r>
      <w:r>
        <w:rPr>
          <w:color w:val="000000"/>
          <w:sz w:val="28"/>
          <w:szCs w:val="28"/>
          <w:lang w:val="sv-SE"/>
        </w:rPr>
        <w:tab/>
        <w:t xml:space="preserve">    </w:t>
      </w:r>
      <w:r w:rsidRPr="00C7537D">
        <w:rPr>
          <w:sz w:val="28"/>
          <w:szCs w:val="28"/>
          <w:lang w:val="sv-SE"/>
        </w:rPr>
        <w:t xml:space="preserve">       Nr: 1 / 2011</w:t>
      </w:r>
    </w:p>
    <w:p w:rsidR="00617839" w:rsidRDefault="00617839" w:rsidP="005E55C7">
      <w:pPr>
        <w:pStyle w:val="l1"/>
        <w:ind w:left="1800" w:right="1680" w:firstLine="0"/>
        <w:rPr>
          <w:sz w:val="28"/>
          <w:szCs w:val="28"/>
          <w:lang w:val="sv-SE"/>
        </w:rPr>
      </w:pPr>
    </w:p>
    <w:p w:rsidR="00617839" w:rsidRDefault="00617839" w:rsidP="005E55C7">
      <w:pPr>
        <w:pStyle w:val="l1"/>
        <w:ind w:left="1800" w:right="1680" w:firstLine="0"/>
        <w:rPr>
          <w:sz w:val="28"/>
          <w:szCs w:val="28"/>
          <w:lang w:val="sv-SE"/>
        </w:rPr>
      </w:pPr>
    </w:p>
    <w:p w:rsidR="00617839" w:rsidRDefault="00617839" w:rsidP="005E55C7">
      <w:pPr>
        <w:pStyle w:val="l1"/>
        <w:ind w:left="1800" w:right="1680" w:firstLine="0"/>
        <w:rPr>
          <w:sz w:val="28"/>
          <w:szCs w:val="28"/>
          <w:lang w:val="sv-SE"/>
        </w:rPr>
      </w:pPr>
    </w:p>
    <w:p w:rsidR="004B4D27" w:rsidRPr="0061773F" w:rsidRDefault="00AD2ACF" w:rsidP="005E55C7">
      <w:pPr>
        <w:pStyle w:val="l1"/>
        <w:ind w:left="1800" w:right="1680" w:firstLine="0"/>
        <w:rPr>
          <w:color w:val="000000"/>
          <w:sz w:val="28"/>
          <w:szCs w:val="28"/>
          <w:lang w:val="sv-SE"/>
        </w:rPr>
      </w:pPr>
      <w:r w:rsidRPr="00C7537D">
        <w:rPr>
          <w:sz w:val="28"/>
          <w:szCs w:val="28"/>
          <w:lang w:val="sv-SE"/>
        </w:rPr>
        <w:t xml:space="preserve">Protokoll över </w:t>
      </w:r>
      <w:r w:rsidR="007710FA" w:rsidRPr="00C7537D">
        <w:rPr>
          <w:sz w:val="28"/>
          <w:szCs w:val="28"/>
          <w:lang w:val="sv-SE"/>
        </w:rPr>
        <w:t>Släktnämnden</w:t>
      </w:r>
      <w:r w:rsidR="00C01A37" w:rsidRPr="00C7537D">
        <w:rPr>
          <w:sz w:val="28"/>
          <w:szCs w:val="28"/>
          <w:lang w:val="sv-SE"/>
        </w:rPr>
        <w:t xml:space="preserve">s möte den </w:t>
      </w:r>
      <w:r w:rsidR="00BB6C3D" w:rsidRPr="00C7537D">
        <w:rPr>
          <w:sz w:val="28"/>
          <w:szCs w:val="28"/>
          <w:lang w:val="sv-SE"/>
        </w:rPr>
        <w:t>2</w:t>
      </w:r>
      <w:r w:rsidR="00700D4D" w:rsidRPr="00C7537D">
        <w:rPr>
          <w:sz w:val="28"/>
          <w:szCs w:val="28"/>
          <w:lang w:val="sv-SE"/>
        </w:rPr>
        <w:t>5</w:t>
      </w:r>
      <w:r w:rsidR="00B836C3" w:rsidRPr="00C7537D">
        <w:rPr>
          <w:sz w:val="28"/>
          <w:szCs w:val="28"/>
          <w:lang w:val="sv-SE"/>
        </w:rPr>
        <w:t>.</w:t>
      </w:r>
      <w:r w:rsidR="00BB6C3D" w:rsidRPr="00C7537D">
        <w:rPr>
          <w:sz w:val="28"/>
          <w:szCs w:val="28"/>
          <w:lang w:val="sv-SE"/>
        </w:rPr>
        <w:t>1.2011</w:t>
      </w:r>
      <w:r w:rsidR="00F331B5" w:rsidRPr="00C7537D">
        <w:rPr>
          <w:sz w:val="28"/>
          <w:szCs w:val="28"/>
          <w:lang w:val="sv-SE"/>
        </w:rPr>
        <w:tab/>
      </w:r>
      <w:r w:rsidR="00F331B5">
        <w:rPr>
          <w:color w:val="000000"/>
          <w:sz w:val="28"/>
          <w:szCs w:val="28"/>
          <w:lang w:val="sv-SE"/>
        </w:rPr>
        <w:tab/>
      </w:r>
    </w:p>
    <w:p w:rsidR="00BF473E" w:rsidRDefault="005E7042" w:rsidP="005E7042">
      <w:pPr>
        <w:pStyle w:val="l1"/>
        <w:ind w:left="1800" w:right="1680" w:firstLine="0"/>
        <w:rPr>
          <w:color w:val="000000"/>
          <w:lang w:val="sv-SE"/>
        </w:rPr>
      </w:pPr>
      <w:r w:rsidRPr="0061773F">
        <w:rPr>
          <w:color w:val="000000"/>
          <w:lang w:val="sv-SE"/>
        </w:rPr>
        <w:t>Plats:</w:t>
      </w:r>
      <w:r w:rsidRPr="0061773F">
        <w:rPr>
          <w:color w:val="000000"/>
          <w:lang w:val="sv-SE"/>
        </w:rPr>
        <w:tab/>
      </w:r>
      <w:r w:rsidRPr="0061773F">
        <w:rPr>
          <w:color w:val="000000"/>
          <w:lang w:val="sv-SE"/>
        </w:rPr>
        <w:tab/>
      </w:r>
      <w:r w:rsidR="00F30B04" w:rsidRPr="0061773F">
        <w:rPr>
          <w:color w:val="000000"/>
          <w:lang w:val="sv-SE"/>
        </w:rPr>
        <w:t>Schulman</w:t>
      </w:r>
      <w:r w:rsidR="007710FA" w:rsidRPr="0061773F">
        <w:rPr>
          <w:color w:val="000000"/>
          <w:lang w:val="sv-SE"/>
        </w:rPr>
        <w:t>s</w:t>
      </w:r>
      <w:r w:rsidR="00F30B04" w:rsidRPr="0061773F">
        <w:rPr>
          <w:color w:val="000000"/>
          <w:lang w:val="sv-SE"/>
        </w:rPr>
        <w:t xml:space="preserve"> Konsthandel</w:t>
      </w:r>
      <w:r w:rsidR="00BA3307" w:rsidRPr="0061773F">
        <w:rPr>
          <w:color w:val="000000"/>
          <w:lang w:val="sv-SE"/>
        </w:rPr>
        <w:t xml:space="preserve">, Kaserngatan 2, </w:t>
      </w:r>
      <w:r w:rsidRPr="0061773F">
        <w:rPr>
          <w:color w:val="000000"/>
          <w:lang w:val="sv-SE"/>
        </w:rPr>
        <w:t>Helsingfors</w:t>
      </w:r>
      <w:r w:rsidRPr="0061773F">
        <w:rPr>
          <w:color w:val="000000"/>
          <w:lang w:val="sv-SE"/>
        </w:rPr>
        <w:br/>
        <w:t>Närvarand</w:t>
      </w:r>
      <w:r w:rsidR="00E66891" w:rsidRPr="0061773F">
        <w:rPr>
          <w:color w:val="000000"/>
          <w:lang w:val="sv-SE"/>
        </w:rPr>
        <w:t>e:</w:t>
      </w:r>
      <w:r w:rsidR="00E66891" w:rsidRPr="0061773F">
        <w:rPr>
          <w:color w:val="000000"/>
          <w:lang w:val="sv-SE"/>
        </w:rPr>
        <w:tab/>
      </w:r>
      <w:smartTag w:uri="urn:schemas-microsoft-com:office:smarttags" w:element="PersonName">
        <w:r w:rsidR="006E0B71">
          <w:rPr>
            <w:color w:val="000000"/>
            <w:lang w:val="sv-SE"/>
          </w:rPr>
          <w:t>Kitty Schulman</w:t>
        </w:r>
      </w:smartTag>
      <w:r w:rsidRPr="0061773F">
        <w:rPr>
          <w:color w:val="000000"/>
          <w:lang w:val="sv-SE"/>
        </w:rPr>
        <w:t>,</w:t>
      </w:r>
      <w:r w:rsidR="007710FA" w:rsidRPr="0061773F">
        <w:rPr>
          <w:color w:val="000000"/>
          <w:lang w:val="sv-SE"/>
        </w:rPr>
        <w:t xml:space="preserve"> </w:t>
      </w:r>
      <w:r w:rsidR="00700D4D" w:rsidRPr="00700D4D">
        <w:rPr>
          <w:color w:val="000000"/>
          <w:lang w:val="sv-SE"/>
        </w:rPr>
        <w:t>Minette Schulman</w:t>
      </w:r>
      <w:r w:rsidR="00700D4D" w:rsidRPr="0061773F">
        <w:rPr>
          <w:color w:val="000000"/>
          <w:lang w:val="sv-SE"/>
        </w:rPr>
        <w:t xml:space="preserve"> </w:t>
      </w:r>
      <w:r w:rsidR="00700D4D">
        <w:rPr>
          <w:color w:val="000000"/>
          <w:lang w:val="sv-SE"/>
        </w:rPr>
        <w:t xml:space="preserve">, </w:t>
      </w:r>
      <w:r w:rsidRPr="0061773F">
        <w:rPr>
          <w:color w:val="000000"/>
          <w:lang w:val="sv-SE"/>
        </w:rPr>
        <w:t>Peter</w:t>
      </w:r>
      <w:r w:rsidR="00E66891" w:rsidRPr="0061773F">
        <w:rPr>
          <w:color w:val="000000"/>
          <w:lang w:val="sv-SE"/>
        </w:rPr>
        <w:t xml:space="preserve"> </w:t>
      </w:r>
      <w:r w:rsidRPr="0061773F">
        <w:rPr>
          <w:color w:val="000000"/>
          <w:lang w:val="sv-SE"/>
        </w:rPr>
        <w:t>Sc</w:t>
      </w:r>
      <w:r w:rsidR="00E66891" w:rsidRPr="0061773F">
        <w:rPr>
          <w:color w:val="000000"/>
          <w:lang w:val="sv-SE"/>
        </w:rPr>
        <w:t>hulman</w:t>
      </w:r>
      <w:r w:rsidR="00EA44C3" w:rsidRPr="0061773F">
        <w:rPr>
          <w:color w:val="000000"/>
          <w:lang w:val="sv-SE"/>
        </w:rPr>
        <w:t>,</w:t>
      </w:r>
      <w:r w:rsidR="00303058" w:rsidRPr="0061773F">
        <w:rPr>
          <w:color w:val="000000"/>
          <w:lang w:val="sv-SE"/>
        </w:rPr>
        <w:t xml:space="preserve"> </w:t>
      </w:r>
      <w:r w:rsidR="00700D4D">
        <w:rPr>
          <w:color w:val="000000"/>
          <w:lang w:val="sv-SE"/>
        </w:rPr>
        <w:br/>
        <w:t xml:space="preserve"> </w:t>
      </w:r>
      <w:r w:rsidR="00700D4D">
        <w:rPr>
          <w:color w:val="000000"/>
          <w:lang w:val="sv-SE"/>
        </w:rPr>
        <w:tab/>
      </w:r>
      <w:r w:rsidR="00700D4D">
        <w:rPr>
          <w:color w:val="000000"/>
          <w:lang w:val="sv-SE"/>
        </w:rPr>
        <w:tab/>
      </w:r>
      <w:r w:rsidR="00303058" w:rsidRPr="0061773F">
        <w:rPr>
          <w:color w:val="000000"/>
          <w:lang w:val="sv-SE"/>
        </w:rPr>
        <w:t>Tauno Schulman</w:t>
      </w:r>
      <w:r w:rsidR="00D27111">
        <w:rPr>
          <w:color w:val="000000"/>
          <w:lang w:val="sv-SE"/>
        </w:rPr>
        <w:t>,</w:t>
      </w:r>
      <w:r w:rsidR="00C01A37" w:rsidRPr="00B42BAB">
        <w:rPr>
          <w:color w:val="000000"/>
          <w:lang w:val="sv-SE"/>
        </w:rPr>
        <w:t xml:space="preserve"> </w:t>
      </w:r>
      <w:r w:rsidR="0013124B" w:rsidRPr="0013124B">
        <w:rPr>
          <w:color w:val="000000"/>
          <w:lang w:val="sv-SE"/>
        </w:rPr>
        <w:t>Juhana Schulman</w:t>
      </w:r>
      <w:r w:rsidR="00BB6C3D">
        <w:rPr>
          <w:color w:val="000000"/>
          <w:lang w:val="sv-SE"/>
        </w:rPr>
        <w:t xml:space="preserve">, </w:t>
      </w:r>
      <w:r w:rsidR="0013124B" w:rsidRPr="00BB6C3D">
        <w:rPr>
          <w:color w:val="000000"/>
          <w:lang w:val="sv-SE"/>
        </w:rPr>
        <w:t xml:space="preserve">Jyrki Koulumies </w:t>
      </w:r>
    </w:p>
    <w:p w:rsidR="00617839" w:rsidRDefault="00617839" w:rsidP="005E7042">
      <w:pPr>
        <w:pStyle w:val="l1"/>
        <w:ind w:left="1800" w:right="1680" w:firstLine="0"/>
        <w:rPr>
          <w:color w:val="000000"/>
          <w:lang w:val="sv-SE"/>
        </w:rPr>
      </w:pPr>
    </w:p>
    <w:p w:rsidR="00617839" w:rsidRPr="00BB6C3D" w:rsidRDefault="00617839" w:rsidP="005E7042">
      <w:pPr>
        <w:pStyle w:val="l1"/>
        <w:ind w:left="1800" w:right="1680" w:firstLine="0"/>
        <w:rPr>
          <w:color w:val="000000"/>
          <w:lang w:val="sv-SE"/>
        </w:rPr>
      </w:pPr>
    </w:p>
    <w:p w:rsidR="00BA29FD" w:rsidRPr="0061773F" w:rsidRDefault="004E0D22" w:rsidP="00BA29FD">
      <w:pPr>
        <w:pStyle w:val="l1"/>
        <w:numPr>
          <w:ilvl w:val="0"/>
          <w:numId w:val="17"/>
        </w:numPr>
        <w:ind w:right="1680"/>
        <w:rPr>
          <w:b/>
          <w:color w:val="000000"/>
          <w:lang w:val="sv-SE"/>
        </w:rPr>
      </w:pPr>
      <w:r w:rsidRPr="0061773F">
        <w:rPr>
          <w:b/>
          <w:color w:val="000000"/>
          <w:lang w:val="sv-SE"/>
        </w:rPr>
        <w:t>Mötet öppnas</w:t>
      </w:r>
      <w:r w:rsidR="00BF473E">
        <w:rPr>
          <w:b/>
          <w:color w:val="000000"/>
          <w:lang w:val="sv-SE"/>
        </w:rPr>
        <w:br/>
      </w:r>
      <w:r w:rsidRPr="0061773F">
        <w:rPr>
          <w:b/>
          <w:color w:val="000000"/>
          <w:lang w:val="sv-SE"/>
        </w:rPr>
        <w:br/>
      </w:r>
      <w:r w:rsidR="006E0B71">
        <w:rPr>
          <w:color w:val="000000"/>
          <w:lang w:val="sv-SE"/>
        </w:rPr>
        <w:t>Kitty</w:t>
      </w:r>
      <w:r w:rsidRPr="0061773F">
        <w:rPr>
          <w:color w:val="000000"/>
          <w:lang w:val="sv-SE"/>
        </w:rPr>
        <w:t xml:space="preserve"> öppnade mötet och hälsade</w:t>
      </w:r>
      <w:r w:rsidR="003576C2" w:rsidRPr="0061773F">
        <w:rPr>
          <w:color w:val="000000"/>
          <w:lang w:val="sv-SE"/>
        </w:rPr>
        <w:t xml:space="preserve"> deltagarna välkomna.</w:t>
      </w:r>
      <w:r w:rsidR="00D31981">
        <w:rPr>
          <w:color w:val="000000"/>
          <w:lang w:val="sv-SE"/>
        </w:rPr>
        <w:br/>
        <w:t>Fg. p</w:t>
      </w:r>
      <w:r w:rsidR="00BA29FD">
        <w:rPr>
          <w:color w:val="000000"/>
          <w:lang w:val="sv-SE"/>
        </w:rPr>
        <w:t>rotokoll grans</w:t>
      </w:r>
      <w:r w:rsidR="008E716A">
        <w:rPr>
          <w:color w:val="000000"/>
          <w:lang w:val="sv-SE"/>
        </w:rPr>
        <w:t xml:space="preserve">kades och </w:t>
      </w:r>
      <w:r w:rsidR="00BA29FD" w:rsidRPr="00BA29FD">
        <w:rPr>
          <w:color w:val="000000"/>
          <w:lang w:val="sv-SE"/>
        </w:rPr>
        <w:t>undertecknades.</w:t>
      </w:r>
      <w:r w:rsidR="00226066">
        <w:rPr>
          <w:color w:val="000000"/>
          <w:lang w:val="sv-SE"/>
        </w:rPr>
        <w:t xml:space="preserve"> </w:t>
      </w:r>
      <w:r w:rsidR="00BF473E">
        <w:rPr>
          <w:color w:val="000000"/>
          <w:lang w:val="sv-SE"/>
        </w:rPr>
        <w:br/>
      </w:r>
    </w:p>
    <w:p w:rsidR="00B42BAB" w:rsidRPr="00D5276F" w:rsidRDefault="00C7537D" w:rsidP="003E62C2">
      <w:pPr>
        <w:pStyle w:val="l1"/>
        <w:numPr>
          <w:ilvl w:val="0"/>
          <w:numId w:val="17"/>
        </w:numPr>
        <w:ind w:right="1680"/>
        <w:rPr>
          <w:b/>
          <w:color w:val="000000"/>
          <w:lang w:val="sv-SE"/>
        </w:rPr>
      </w:pPr>
      <w:r>
        <w:rPr>
          <w:b/>
          <w:color w:val="000000"/>
          <w:lang w:val="sv-SE"/>
        </w:rPr>
        <w:t xml:space="preserve">Bokslut </w:t>
      </w:r>
      <w:r w:rsidR="00FC3D20">
        <w:rPr>
          <w:b/>
          <w:color w:val="000000"/>
          <w:lang w:val="sv-SE"/>
        </w:rPr>
        <w:t xml:space="preserve">och verksamhetsberättelse </w:t>
      </w:r>
      <w:r>
        <w:rPr>
          <w:b/>
          <w:color w:val="000000"/>
          <w:lang w:val="sv-SE"/>
        </w:rPr>
        <w:t>2009 / 2010</w:t>
      </w:r>
      <w:r w:rsidR="00BF473E">
        <w:rPr>
          <w:b/>
          <w:color w:val="000000"/>
          <w:lang w:val="sv-SE"/>
        </w:rPr>
        <w:br/>
      </w:r>
      <w:r w:rsidR="00382965" w:rsidRPr="00B42BAB">
        <w:rPr>
          <w:b/>
          <w:color w:val="000000"/>
          <w:lang w:val="sv-SE"/>
        </w:rPr>
        <w:br/>
      </w:r>
      <w:r>
        <w:rPr>
          <w:color w:val="000000"/>
          <w:lang w:val="sv-SE"/>
        </w:rPr>
        <w:t>Tauno framlade en redovisning över föreningens och fondens ekonomi under peri</w:t>
      </w:r>
      <w:r>
        <w:rPr>
          <w:color w:val="000000"/>
          <w:lang w:val="sv-SE"/>
        </w:rPr>
        <w:t>o</w:t>
      </w:r>
      <w:r>
        <w:rPr>
          <w:color w:val="000000"/>
          <w:lang w:val="sv-SE"/>
        </w:rPr>
        <w:t xml:space="preserve">den 2009-2010 samt verksamhetsberättelsen för fonden. Släktnämnden godkände dessa som således skall revideras och framläggas för släktmötet för godkännande. </w:t>
      </w:r>
      <w:r>
        <w:rPr>
          <w:color w:val="000000"/>
          <w:lang w:val="sv-SE"/>
        </w:rPr>
        <w:br/>
        <w:t>Kitty skall dessutom skriva en verksamhetsberättelse för föreningen.</w:t>
      </w:r>
      <w:r w:rsidR="00722FA6">
        <w:rPr>
          <w:color w:val="000000"/>
          <w:lang w:val="sv-SE"/>
        </w:rPr>
        <w:br/>
        <w:t>Peter övelämnade samtliga släktnämndsprotokoll i original till Tauno som skall sammanställa allt bokslutsmaterial.</w:t>
      </w:r>
      <w:r w:rsidR="00BF473E">
        <w:rPr>
          <w:color w:val="000000"/>
          <w:lang w:val="sv-SE"/>
        </w:rPr>
        <w:br/>
      </w:r>
    </w:p>
    <w:p w:rsidR="003E62C2" w:rsidRPr="00B42BAB" w:rsidRDefault="00FC3D20" w:rsidP="003E62C2">
      <w:pPr>
        <w:pStyle w:val="l1"/>
        <w:numPr>
          <w:ilvl w:val="0"/>
          <w:numId w:val="17"/>
        </w:numPr>
        <w:ind w:right="1680"/>
        <w:rPr>
          <w:b/>
          <w:color w:val="000000"/>
          <w:lang w:val="sv-SE"/>
        </w:rPr>
      </w:pPr>
      <w:r>
        <w:rPr>
          <w:b/>
          <w:color w:val="000000"/>
          <w:lang w:val="sv-SE"/>
        </w:rPr>
        <w:t>Släktmötet 2011</w:t>
      </w:r>
      <w:r w:rsidR="00BF473E">
        <w:rPr>
          <w:b/>
          <w:color w:val="000000"/>
          <w:lang w:val="sv-SE"/>
        </w:rPr>
        <w:br/>
      </w:r>
      <w:r w:rsidR="0083153D" w:rsidRPr="00B42BAB">
        <w:rPr>
          <w:b/>
          <w:color w:val="000000"/>
          <w:lang w:val="sv-SE"/>
        </w:rPr>
        <w:br/>
      </w:r>
      <w:r w:rsidR="00355D6A">
        <w:rPr>
          <w:color w:val="000000"/>
          <w:lang w:val="sv-SE"/>
        </w:rPr>
        <w:t xml:space="preserve">Årets släktmöte kommer att gå av stapeln söndagen den 12.6.2011. </w:t>
      </w:r>
      <w:r w:rsidR="007372D6">
        <w:rPr>
          <w:color w:val="000000"/>
          <w:lang w:val="sv-SE"/>
        </w:rPr>
        <w:t>Peter lovade försöka arrangera en släktmiddag kvällen innan; lördagen den 11.6. kl. 18:30.</w:t>
      </w:r>
      <w:r w:rsidR="00EC16D8">
        <w:rPr>
          <w:color w:val="000000"/>
          <w:lang w:val="sv-SE"/>
        </w:rPr>
        <w:br/>
        <w:t>Det preliminära programmet för mötet är följande:</w:t>
      </w:r>
      <w:r w:rsidR="00EC16D8">
        <w:rPr>
          <w:color w:val="000000"/>
          <w:lang w:val="sv-SE"/>
        </w:rPr>
        <w:br/>
        <w:t xml:space="preserve">- 10:45 Samling i </w:t>
      </w:r>
      <w:r w:rsidR="00EC16D8" w:rsidRPr="00EC16D8">
        <w:rPr>
          <w:color w:val="000000"/>
          <w:lang w:val="sv-SE"/>
        </w:rPr>
        <w:t>Naturhistoriska centralmuseet</w:t>
      </w:r>
      <w:r w:rsidR="00EC16D8">
        <w:rPr>
          <w:color w:val="000000"/>
          <w:lang w:val="sv-SE"/>
        </w:rPr>
        <w:t xml:space="preserve"> på </w:t>
      </w:r>
      <w:r w:rsidR="00EC16D8" w:rsidRPr="00EC16D8">
        <w:rPr>
          <w:color w:val="000000"/>
          <w:lang w:val="sv-SE"/>
        </w:rPr>
        <w:t>Norra Järnvägsgatan 13</w:t>
      </w:r>
      <w:r w:rsidR="00EC16D8">
        <w:rPr>
          <w:color w:val="000000"/>
          <w:lang w:val="sv-SE"/>
        </w:rPr>
        <w:br/>
        <w:t>- 11:00 Två guidade turer på musét (finska och svenska)</w:t>
      </w:r>
      <w:r w:rsidR="00EC16D8">
        <w:rPr>
          <w:color w:val="000000"/>
          <w:lang w:val="sv-SE"/>
        </w:rPr>
        <w:br/>
        <w:t xml:space="preserve">- 12:30 Lunch på </w:t>
      </w:r>
      <w:r w:rsidR="00EC16D8" w:rsidRPr="00EC16D8">
        <w:rPr>
          <w:color w:val="000000"/>
          <w:lang w:val="sv-SE"/>
        </w:rPr>
        <w:t>Helsingfors svenska Marthaförening</w:t>
      </w:r>
      <w:r w:rsidR="00EC16D8">
        <w:rPr>
          <w:color w:val="000000"/>
          <w:lang w:val="sv-SE"/>
        </w:rPr>
        <w:t>, Simonsgatan 12</w:t>
      </w:r>
      <w:r w:rsidR="00EC16D8">
        <w:rPr>
          <w:color w:val="000000"/>
          <w:lang w:val="sv-SE"/>
        </w:rPr>
        <w:br/>
        <w:t>- 14:00 Släktmötet (Barnprogram skall ordnas under mötet)</w:t>
      </w:r>
      <w:r w:rsidR="00EC16D8">
        <w:rPr>
          <w:color w:val="000000"/>
          <w:lang w:val="sv-SE"/>
        </w:rPr>
        <w:br/>
        <w:t>- 15:30 Mötet avslutas</w:t>
      </w:r>
      <w:r w:rsidR="00EC16D8">
        <w:rPr>
          <w:color w:val="000000"/>
          <w:lang w:val="sv-SE"/>
        </w:rPr>
        <w:br/>
        <w:t>Kitty har huvudansvaret för arrangemanget av mötet. Peter sätter ut preliminärt info till medlemmarna. Detaljplaneringen fortsätter under nästa möte.</w:t>
      </w:r>
      <w:r w:rsidR="00BF473E">
        <w:rPr>
          <w:color w:val="000000"/>
          <w:lang w:val="sv-SE"/>
        </w:rPr>
        <w:br/>
      </w:r>
    </w:p>
    <w:p w:rsidR="00BF473E" w:rsidRPr="00BF473E" w:rsidRDefault="0003589F" w:rsidP="00BF473E">
      <w:pPr>
        <w:pStyle w:val="l1"/>
        <w:numPr>
          <w:ilvl w:val="0"/>
          <w:numId w:val="17"/>
        </w:numPr>
        <w:ind w:right="1680"/>
        <w:rPr>
          <w:b/>
          <w:color w:val="000000"/>
          <w:lang w:val="sv-SE"/>
        </w:rPr>
      </w:pPr>
      <w:r>
        <w:rPr>
          <w:b/>
          <w:color w:val="000000"/>
          <w:lang w:val="sv-SE"/>
        </w:rPr>
        <w:lastRenderedPageBreak/>
        <w:t>Övriga aktiviteter 2011-2012</w:t>
      </w:r>
      <w:r w:rsidR="00564D74">
        <w:rPr>
          <w:b/>
          <w:color w:val="000000"/>
          <w:lang w:val="sv-SE"/>
        </w:rPr>
        <w:br/>
      </w:r>
      <w:r w:rsidR="00BF473E">
        <w:rPr>
          <w:color w:val="000000"/>
          <w:lang w:val="sv-SE"/>
        </w:rPr>
        <w:br/>
      </w:r>
      <w:r w:rsidR="00BF473E" w:rsidRPr="00BF473E">
        <w:rPr>
          <w:b/>
          <w:color w:val="000000"/>
          <w:lang w:val="sv-SE"/>
        </w:rPr>
        <w:t>Besök till Riksarkivet</w:t>
      </w:r>
      <w:r w:rsidR="00BF473E">
        <w:rPr>
          <w:color w:val="000000"/>
          <w:lang w:val="sv-SE"/>
        </w:rPr>
        <w:br/>
        <w:t>Riksarkivet öppnar sin heraldiska utställning den 20.5.2011 i samband med ett i</w:t>
      </w:r>
      <w:r w:rsidR="00BF473E">
        <w:rPr>
          <w:color w:val="000000"/>
          <w:lang w:val="sv-SE"/>
        </w:rPr>
        <w:t>n</w:t>
      </w:r>
      <w:r w:rsidR="00BF473E">
        <w:rPr>
          <w:color w:val="000000"/>
          <w:lang w:val="sv-SE"/>
        </w:rPr>
        <w:t>ternationellt heraldikermöte. Utställningen är öppen till september. Tauno kollar upp sista datum. Föreningen kunde ordna ett gemensamt besök till utställningen i september. Beslut under nästa möte.</w:t>
      </w:r>
      <w:r w:rsidR="00BF473E">
        <w:rPr>
          <w:color w:val="000000"/>
          <w:lang w:val="sv-SE"/>
        </w:rPr>
        <w:br/>
      </w:r>
      <w:r w:rsidR="00BF473E">
        <w:rPr>
          <w:color w:val="000000"/>
          <w:lang w:val="sv-SE"/>
        </w:rPr>
        <w:br/>
      </w:r>
      <w:r w:rsidR="00BF473E" w:rsidRPr="00BF473E">
        <w:rPr>
          <w:b/>
          <w:color w:val="000000"/>
          <w:lang w:val="sv-SE"/>
        </w:rPr>
        <w:t>Exkursion till Estland 2012</w:t>
      </w:r>
      <w:r w:rsidR="00BF473E">
        <w:rPr>
          <w:color w:val="000000"/>
          <w:lang w:val="sv-SE"/>
        </w:rPr>
        <w:br/>
        <w:t>Tauno hade tagit fram en hel del uppgifter om gamla släktgods i Estland</w:t>
      </w:r>
      <w:r w:rsidR="00F559FC">
        <w:rPr>
          <w:color w:val="000000"/>
          <w:lang w:val="sv-SE"/>
        </w:rPr>
        <w:t>. Planen är att arrangera en tre</w:t>
      </w:r>
      <w:r w:rsidR="00BF473E">
        <w:rPr>
          <w:color w:val="000000"/>
          <w:lang w:val="sv-SE"/>
        </w:rPr>
        <w:t>-dagaras utflykt till Tallinn och omnejd och i samband med de</w:t>
      </w:r>
      <w:r w:rsidR="00BF473E">
        <w:rPr>
          <w:color w:val="000000"/>
          <w:lang w:val="sv-SE"/>
        </w:rPr>
        <w:t>n</w:t>
      </w:r>
      <w:r w:rsidR="00BF473E">
        <w:rPr>
          <w:color w:val="000000"/>
          <w:lang w:val="sv-SE"/>
        </w:rPr>
        <w:t>na besöka ett begränsat antal gårdar samt sevärdheter med släktanknytning i Ta</w:t>
      </w:r>
      <w:r w:rsidR="00BF473E">
        <w:rPr>
          <w:color w:val="000000"/>
          <w:lang w:val="sv-SE"/>
        </w:rPr>
        <w:t>l</w:t>
      </w:r>
      <w:r w:rsidR="00BF473E">
        <w:rPr>
          <w:color w:val="000000"/>
          <w:lang w:val="sv-SE"/>
        </w:rPr>
        <w:t>linn. Lämpliga datum vore 8.-10.6.2012 eller 3.-5.8.2012. Tauno och Jyrki fortsätter planeringen.</w:t>
      </w:r>
      <w:r w:rsidR="00617839">
        <w:rPr>
          <w:color w:val="000000"/>
          <w:lang w:val="sv-SE"/>
        </w:rPr>
        <w:br/>
      </w:r>
      <w:r w:rsidR="00BF473E">
        <w:rPr>
          <w:color w:val="000000"/>
          <w:lang w:val="sv-SE"/>
        </w:rPr>
        <w:br/>
      </w:r>
      <w:r w:rsidR="00BF473E" w:rsidRPr="00BF473E">
        <w:rPr>
          <w:b/>
          <w:color w:val="000000"/>
          <w:lang w:val="sv-SE"/>
        </w:rPr>
        <w:t>Bilder på släktklenoder</w:t>
      </w:r>
      <w:r w:rsidR="00BF473E">
        <w:rPr>
          <w:color w:val="000000"/>
          <w:lang w:val="sv-SE"/>
        </w:rPr>
        <w:br/>
        <w:t>Juhana tar fram en bilderbok på de släktklenoder som fotograferades på Hiivola. Bilderna framlägges på släktmötet.</w:t>
      </w:r>
      <w:r w:rsidR="00BF473E">
        <w:rPr>
          <w:color w:val="000000"/>
          <w:lang w:val="sv-SE"/>
        </w:rPr>
        <w:br/>
      </w:r>
      <w:r w:rsidR="00BF473E">
        <w:rPr>
          <w:color w:val="000000"/>
          <w:lang w:val="sv-SE"/>
        </w:rPr>
        <w:br/>
      </w:r>
      <w:r w:rsidR="00A34FC7" w:rsidRPr="00A34FC7">
        <w:rPr>
          <w:b/>
          <w:color w:val="000000"/>
          <w:lang w:val="sv-SE"/>
        </w:rPr>
        <w:t>Släktkarta 1495-2010</w:t>
      </w:r>
      <w:r w:rsidR="00A34FC7">
        <w:rPr>
          <w:color w:val="000000"/>
          <w:lang w:val="sv-SE"/>
        </w:rPr>
        <w:br/>
        <w:t>Peter framlade en tanke på att ta fram en karta över släktens skeden från 1495 fra</w:t>
      </w:r>
      <w:r w:rsidR="00A34FC7">
        <w:rPr>
          <w:color w:val="000000"/>
          <w:lang w:val="sv-SE"/>
        </w:rPr>
        <w:t>m</w:t>
      </w:r>
      <w:r w:rsidR="00A34FC7">
        <w:rPr>
          <w:color w:val="000000"/>
          <w:lang w:val="sv-SE"/>
        </w:rPr>
        <w:t>åt. Kartan skulle avbilda vändpunkter i släktens historia samt uppkomsten av de ol</w:t>
      </w:r>
      <w:r w:rsidR="00A34FC7">
        <w:rPr>
          <w:color w:val="000000"/>
          <w:lang w:val="sv-SE"/>
        </w:rPr>
        <w:t>i</w:t>
      </w:r>
      <w:r w:rsidR="00A34FC7">
        <w:rPr>
          <w:color w:val="000000"/>
          <w:lang w:val="sv-SE"/>
        </w:rPr>
        <w:t>ka släktgrenarna. Tauno och Jyrki tog på siga att ta fram en stomme som sedan kaunde få en mer pedagogisk design av Juhana.</w:t>
      </w:r>
      <w:r w:rsidR="00A34FC7">
        <w:rPr>
          <w:color w:val="000000"/>
          <w:lang w:val="sv-SE"/>
        </w:rPr>
        <w:br/>
      </w:r>
      <w:r w:rsidR="00A34FC7">
        <w:rPr>
          <w:color w:val="000000"/>
          <w:lang w:val="sv-SE"/>
        </w:rPr>
        <w:br/>
      </w:r>
      <w:r w:rsidR="00A34FC7" w:rsidRPr="00A34FC7">
        <w:rPr>
          <w:b/>
          <w:color w:val="000000"/>
          <w:lang w:val="sv-SE"/>
        </w:rPr>
        <w:t>Släktkrönika 1930 - 2010</w:t>
      </w:r>
      <w:r w:rsidR="00A34FC7">
        <w:rPr>
          <w:color w:val="000000"/>
          <w:lang w:val="sv-SE"/>
        </w:rPr>
        <w:br/>
        <w:t>Peter kontaktar de äldsta medlemmarna i var och en av de olika släktgrenarna och ber dem om en beskrivning av sin del av släkten</w:t>
      </w:r>
      <w:r w:rsidR="00232A86" w:rsidRPr="00232A86">
        <w:rPr>
          <w:color w:val="000000"/>
          <w:lang w:val="sv-SE"/>
        </w:rPr>
        <w:t xml:space="preserve"> med tyngdpunkt på sig själva och sina föräldrar</w:t>
      </w:r>
      <w:r w:rsidR="00A34FC7">
        <w:rPr>
          <w:color w:val="000000"/>
          <w:lang w:val="sv-SE"/>
        </w:rPr>
        <w:t xml:space="preserve"> från 1930 till dessa dagar. Tanken är att samla dessa beskrivningar till ett komplement till krönikan från 1932.</w:t>
      </w:r>
    </w:p>
    <w:p w:rsidR="00301CB7" w:rsidRDefault="00301CB7" w:rsidP="00105EC9">
      <w:pPr>
        <w:pStyle w:val="l1"/>
        <w:numPr>
          <w:ilvl w:val="0"/>
          <w:numId w:val="17"/>
        </w:numPr>
        <w:ind w:right="1680"/>
        <w:rPr>
          <w:b/>
          <w:color w:val="000000"/>
          <w:lang w:val="sv-SE"/>
        </w:rPr>
      </w:pPr>
      <w:r>
        <w:rPr>
          <w:b/>
          <w:color w:val="000000"/>
          <w:lang w:val="sv-SE"/>
        </w:rPr>
        <w:t>Slä</w:t>
      </w:r>
      <w:r w:rsidR="007D15C8">
        <w:rPr>
          <w:b/>
          <w:color w:val="000000"/>
          <w:lang w:val="sv-SE"/>
        </w:rPr>
        <w:t>k</w:t>
      </w:r>
      <w:r>
        <w:rPr>
          <w:b/>
          <w:color w:val="000000"/>
          <w:lang w:val="sv-SE"/>
        </w:rPr>
        <w:t>tregistret</w:t>
      </w:r>
      <w:r>
        <w:rPr>
          <w:b/>
          <w:color w:val="000000"/>
          <w:lang w:val="sv-SE"/>
        </w:rPr>
        <w:br/>
      </w:r>
      <w:r>
        <w:rPr>
          <w:b/>
          <w:color w:val="000000"/>
          <w:lang w:val="sv-SE"/>
        </w:rPr>
        <w:br/>
      </w:r>
      <w:r>
        <w:rPr>
          <w:color w:val="000000"/>
          <w:lang w:val="sv-SE"/>
        </w:rPr>
        <w:t>Tauno informerade att en ny version (8) av Holger registerprogrammet är tillgän</w:t>
      </w:r>
      <w:r>
        <w:rPr>
          <w:color w:val="000000"/>
          <w:lang w:val="sv-SE"/>
        </w:rPr>
        <w:t>g</w:t>
      </w:r>
      <w:r>
        <w:rPr>
          <w:color w:val="000000"/>
          <w:lang w:val="sv-SE"/>
        </w:rPr>
        <w:t>lig. Släktnämnden beslöt att programmet skall anskaffas på föreningens bekostnad. Tauno befullmäktigades att köpa programmet.</w:t>
      </w:r>
      <w:r>
        <w:rPr>
          <w:color w:val="000000"/>
          <w:lang w:val="sv-SE"/>
        </w:rPr>
        <w:br/>
      </w:r>
    </w:p>
    <w:p w:rsidR="009B61F9" w:rsidRPr="005D1277" w:rsidRDefault="009401E0" w:rsidP="00105EC9">
      <w:pPr>
        <w:pStyle w:val="l1"/>
        <w:numPr>
          <w:ilvl w:val="0"/>
          <w:numId w:val="17"/>
        </w:numPr>
        <w:ind w:right="1680"/>
        <w:rPr>
          <w:b/>
          <w:color w:val="000000"/>
          <w:lang w:val="sv-SE"/>
        </w:rPr>
      </w:pPr>
      <w:r w:rsidRPr="009B61F9">
        <w:rPr>
          <w:b/>
          <w:color w:val="000000"/>
          <w:lang w:val="sv-SE"/>
        </w:rPr>
        <w:t>Hemsidorna</w:t>
      </w:r>
      <w:r w:rsidR="00A34FC7">
        <w:rPr>
          <w:b/>
          <w:color w:val="000000"/>
          <w:lang w:val="sv-SE"/>
        </w:rPr>
        <w:br/>
      </w:r>
      <w:r w:rsidRPr="009B61F9">
        <w:rPr>
          <w:b/>
          <w:color w:val="000000"/>
          <w:lang w:val="sv-SE"/>
        </w:rPr>
        <w:br/>
      </w:r>
      <w:r w:rsidR="008C1720" w:rsidRPr="009B61F9">
        <w:rPr>
          <w:color w:val="000000"/>
          <w:lang w:val="sv-SE"/>
        </w:rPr>
        <w:t xml:space="preserve">- </w:t>
      </w:r>
      <w:r w:rsidRPr="009B61F9">
        <w:rPr>
          <w:color w:val="000000"/>
          <w:lang w:val="sv-SE"/>
        </w:rPr>
        <w:t xml:space="preserve">Protokollet från detta möte sättes in </w:t>
      </w:r>
      <w:r w:rsidR="005B19BB">
        <w:rPr>
          <w:color w:val="000000"/>
          <w:lang w:val="sv-SE"/>
        </w:rPr>
        <w:t>på hemsidan.</w:t>
      </w:r>
      <w:r w:rsidR="00226066">
        <w:rPr>
          <w:color w:val="000000"/>
          <w:lang w:val="sv-SE"/>
        </w:rPr>
        <w:br/>
        <w:t xml:space="preserve">- Peter skriver på </w:t>
      </w:r>
      <w:r w:rsidR="00A34FC7">
        <w:rPr>
          <w:color w:val="000000"/>
          <w:lang w:val="sv-SE"/>
        </w:rPr>
        <w:t>Hemsidan och Facebook</w:t>
      </w:r>
      <w:r w:rsidR="00226066">
        <w:rPr>
          <w:color w:val="000000"/>
          <w:lang w:val="sv-SE"/>
        </w:rPr>
        <w:t xml:space="preserve"> om </w:t>
      </w:r>
      <w:r w:rsidR="00A34FC7">
        <w:rPr>
          <w:color w:val="000000"/>
          <w:lang w:val="sv-SE"/>
        </w:rPr>
        <w:t>de planerade aktiviteterna</w:t>
      </w:r>
      <w:r w:rsidR="00A34FC7">
        <w:rPr>
          <w:color w:val="000000"/>
          <w:lang w:val="sv-SE"/>
        </w:rPr>
        <w:br/>
      </w:r>
      <w:r w:rsidR="00301CB7">
        <w:rPr>
          <w:b/>
          <w:color w:val="000000"/>
          <w:lang w:val="sv-SE"/>
        </w:rPr>
        <w:br/>
      </w:r>
    </w:p>
    <w:p w:rsidR="005D1277" w:rsidRPr="009B61F9" w:rsidRDefault="00A34FC7" w:rsidP="00105EC9">
      <w:pPr>
        <w:pStyle w:val="l1"/>
        <w:numPr>
          <w:ilvl w:val="0"/>
          <w:numId w:val="17"/>
        </w:numPr>
        <w:ind w:right="1680"/>
        <w:rPr>
          <w:b/>
          <w:color w:val="000000"/>
          <w:lang w:val="sv-SE"/>
        </w:rPr>
      </w:pPr>
      <w:r>
        <w:rPr>
          <w:b/>
          <w:color w:val="000000"/>
          <w:lang w:val="sv-SE"/>
        </w:rPr>
        <w:t>Medlemsfrågor</w:t>
      </w:r>
      <w:r w:rsidR="005D1277">
        <w:rPr>
          <w:b/>
          <w:color w:val="000000"/>
          <w:lang w:val="sv-SE"/>
        </w:rPr>
        <w:br/>
      </w:r>
      <w:r>
        <w:rPr>
          <w:color w:val="000000"/>
          <w:lang w:val="sv-SE"/>
        </w:rPr>
        <w:br/>
        <w:t>Michael och Catherina Schulmann från Moskva har ansökt om medlemskap i för</w:t>
      </w:r>
      <w:r>
        <w:rPr>
          <w:color w:val="000000"/>
          <w:lang w:val="sv-SE"/>
        </w:rPr>
        <w:t>e</w:t>
      </w:r>
      <w:r>
        <w:rPr>
          <w:color w:val="000000"/>
          <w:lang w:val="sv-SE"/>
        </w:rPr>
        <w:lastRenderedPageBreak/>
        <w:t>ningen. Ansökan godkändes och Peter informerar våra nya medlemmar.</w:t>
      </w:r>
      <w:r>
        <w:rPr>
          <w:color w:val="000000"/>
          <w:lang w:val="sv-SE"/>
        </w:rPr>
        <w:br/>
      </w:r>
      <w:r>
        <w:rPr>
          <w:color w:val="000000"/>
          <w:lang w:val="sv-SE"/>
        </w:rPr>
        <w:br/>
        <w:t>Bernhard von Schulmann och hans familj i Canada önskar även bli medlemmar i f</w:t>
      </w:r>
      <w:r>
        <w:rPr>
          <w:color w:val="000000"/>
          <w:lang w:val="sv-SE"/>
        </w:rPr>
        <w:t>ö</w:t>
      </w:r>
      <w:r>
        <w:rPr>
          <w:color w:val="000000"/>
          <w:lang w:val="sv-SE"/>
        </w:rPr>
        <w:t>reningen. Tauno skriver till Bernhard och ber honom skicka sina kontaktuppgifter och personalia till Peter.</w:t>
      </w:r>
      <w:r>
        <w:rPr>
          <w:color w:val="000000"/>
          <w:lang w:val="sv-SE"/>
        </w:rPr>
        <w:br/>
      </w:r>
      <w:r>
        <w:rPr>
          <w:color w:val="000000"/>
          <w:lang w:val="sv-SE"/>
        </w:rPr>
        <w:br/>
        <w:t>En del medlemmar har fortfarande inte betalat 2010 års medlemsavgift. Peter p</w:t>
      </w:r>
      <w:r>
        <w:rPr>
          <w:color w:val="000000"/>
          <w:lang w:val="sv-SE"/>
        </w:rPr>
        <w:t>å</w:t>
      </w:r>
      <w:r>
        <w:rPr>
          <w:color w:val="000000"/>
          <w:lang w:val="sv-SE"/>
        </w:rPr>
        <w:t>minner.</w:t>
      </w:r>
      <w:r>
        <w:rPr>
          <w:color w:val="000000"/>
          <w:lang w:val="sv-SE"/>
        </w:rPr>
        <w:br/>
      </w:r>
    </w:p>
    <w:p w:rsidR="00096E6C" w:rsidRPr="007132D2" w:rsidRDefault="00097211" w:rsidP="006A0944">
      <w:pPr>
        <w:pStyle w:val="l1"/>
        <w:numPr>
          <w:ilvl w:val="0"/>
          <w:numId w:val="17"/>
        </w:numPr>
        <w:tabs>
          <w:tab w:val="clear" w:pos="1980"/>
          <w:tab w:val="num" w:pos="1985"/>
        </w:tabs>
        <w:ind w:left="1985" w:right="1680" w:hanging="456"/>
        <w:rPr>
          <w:color w:val="000000"/>
          <w:lang w:val="sv-SE"/>
        </w:rPr>
      </w:pPr>
      <w:r w:rsidRPr="007132D2">
        <w:rPr>
          <w:b/>
          <w:color w:val="000000"/>
          <w:lang w:val="sv-SE"/>
        </w:rPr>
        <w:t>Övriga ärenden</w:t>
      </w:r>
      <w:r w:rsidRPr="007132D2">
        <w:rPr>
          <w:b/>
          <w:color w:val="000000"/>
          <w:lang w:val="sv-SE"/>
        </w:rPr>
        <w:br/>
      </w:r>
      <w:r w:rsidR="00D35E71" w:rsidRPr="007132D2">
        <w:rPr>
          <w:color w:val="000000"/>
          <w:lang w:val="sv-SE"/>
        </w:rPr>
        <w:t xml:space="preserve">Släktnämndens nästa möte </w:t>
      </w:r>
      <w:r w:rsidRPr="007132D2">
        <w:rPr>
          <w:color w:val="000000"/>
          <w:lang w:val="sv-SE"/>
        </w:rPr>
        <w:t xml:space="preserve">förlades </w:t>
      </w:r>
      <w:r w:rsidR="00C34766" w:rsidRPr="007132D2">
        <w:rPr>
          <w:color w:val="000000"/>
          <w:lang w:val="sv-SE"/>
        </w:rPr>
        <w:t xml:space="preserve">till </w:t>
      </w:r>
      <w:r w:rsidR="007132D2" w:rsidRPr="007132D2">
        <w:rPr>
          <w:b/>
          <w:color w:val="000000"/>
          <w:lang w:val="sv-SE"/>
        </w:rPr>
        <w:t xml:space="preserve">Måndagen </w:t>
      </w:r>
      <w:r w:rsidR="008C1720" w:rsidRPr="007132D2">
        <w:rPr>
          <w:b/>
          <w:color w:val="000000"/>
          <w:lang w:val="sv-SE"/>
        </w:rPr>
        <w:t>den</w:t>
      </w:r>
      <w:r w:rsidR="003A0A61" w:rsidRPr="007132D2">
        <w:rPr>
          <w:b/>
          <w:color w:val="000000"/>
          <w:lang w:val="sv-SE"/>
        </w:rPr>
        <w:t xml:space="preserve"> </w:t>
      </w:r>
      <w:r w:rsidR="007132D2" w:rsidRPr="007132D2">
        <w:rPr>
          <w:b/>
          <w:color w:val="000000"/>
          <w:lang w:val="sv-SE"/>
        </w:rPr>
        <w:t>7</w:t>
      </w:r>
      <w:r w:rsidR="00D54E5B" w:rsidRPr="007132D2">
        <w:rPr>
          <w:b/>
          <w:color w:val="000000"/>
          <w:lang w:val="sv-SE"/>
        </w:rPr>
        <w:t>.</w:t>
      </w:r>
      <w:r w:rsidR="007132D2" w:rsidRPr="007132D2">
        <w:rPr>
          <w:b/>
          <w:color w:val="000000"/>
          <w:lang w:val="sv-SE"/>
        </w:rPr>
        <w:t>3</w:t>
      </w:r>
      <w:r w:rsidR="00096E6C" w:rsidRPr="007132D2">
        <w:rPr>
          <w:b/>
          <w:color w:val="000000"/>
          <w:lang w:val="sv-SE"/>
        </w:rPr>
        <w:t>.2011</w:t>
      </w:r>
      <w:r w:rsidRPr="007132D2">
        <w:rPr>
          <w:b/>
          <w:color w:val="000000"/>
          <w:lang w:val="sv-SE"/>
        </w:rPr>
        <w:t xml:space="preserve"> kl. 18:00</w:t>
      </w:r>
      <w:r w:rsidR="003A0A61" w:rsidRPr="007132D2">
        <w:rPr>
          <w:b/>
          <w:color w:val="000000"/>
          <w:lang w:val="sv-SE"/>
        </w:rPr>
        <w:t xml:space="preserve"> </w:t>
      </w:r>
      <w:r w:rsidR="003A0A61" w:rsidRPr="007132D2">
        <w:rPr>
          <w:color w:val="000000"/>
          <w:lang w:val="sv-SE"/>
        </w:rPr>
        <w:t xml:space="preserve">på Schulmans Konsthandel, Kaserngatan 2, Helsingfors. </w:t>
      </w:r>
      <w:r w:rsidR="00D35E71" w:rsidRPr="007132D2">
        <w:rPr>
          <w:color w:val="000000"/>
          <w:lang w:val="sv-SE"/>
        </w:rPr>
        <w:br/>
      </w:r>
      <w:r w:rsidR="00D35E71" w:rsidRPr="007132D2">
        <w:rPr>
          <w:color w:val="000000"/>
          <w:lang w:val="sv-SE"/>
        </w:rPr>
        <w:br/>
      </w:r>
      <w:r w:rsidR="00C868C9" w:rsidRPr="007132D2">
        <w:rPr>
          <w:color w:val="000000"/>
          <w:lang w:val="sv-SE"/>
        </w:rPr>
        <w:t>Mötet avslutades.</w:t>
      </w:r>
      <w:r w:rsidR="00E86581" w:rsidRPr="007132D2">
        <w:rPr>
          <w:color w:val="000000"/>
          <w:lang w:val="sv-SE"/>
        </w:rPr>
        <w:tab/>
      </w:r>
    </w:p>
    <w:p w:rsidR="00096E6C" w:rsidRDefault="00096E6C" w:rsidP="006A0944">
      <w:pPr>
        <w:pStyle w:val="l1"/>
        <w:tabs>
          <w:tab w:val="num" w:pos="1985"/>
        </w:tabs>
        <w:ind w:left="1985" w:right="1680" w:hanging="456"/>
        <w:rPr>
          <w:color w:val="000000"/>
          <w:lang w:val="sv-SE"/>
        </w:rPr>
      </w:pPr>
    </w:p>
    <w:p w:rsidR="00094D47" w:rsidRDefault="00096E6C" w:rsidP="006A0944">
      <w:pPr>
        <w:pStyle w:val="l1"/>
        <w:tabs>
          <w:tab w:val="num" w:pos="1985"/>
        </w:tabs>
        <w:ind w:left="1985" w:right="1680" w:hanging="456"/>
        <w:rPr>
          <w:color w:val="000000"/>
          <w:lang w:val="sv-SE"/>
        </w:rPr>
      </w:pPr>
      <w:r>
        <w:rPr>
          <w:color w:val="000000"/>
          <w:lang w:val="sv-SE"/>
        </w:rPr>
        <w:tab/>
      </w:r>
      <w:r w:rsidR="008C1720">
        <w:rPr>
          <w:color w:val="000000"/>
          <w:lang w:val="sv-SE"/>
        </w:rPr>
        <w:t>Helsingfors</w:t>
      </w:r>
      <w:r w:rsidR="001B59F6" w:rsidRPr="0061773F">
        <w:rPr>
          <w:color w:val="000000"/>
          <w:lang w:val="sv-SE"/>
        </w:rPr>
        <w:t xml:space="preserve"> den </w:t>
      </w:r>
      <w:r w:rsidR="007132D2">
        <w:rPr>
          <w:color w:val="000000"/>
          <w:lang w:val="sv-SE"/>
        </w:rPr>
        <w:t>26</w:t>
      </w:r>
      <w:r w:rsidR="00D3474F">
        <w:rPr>
          <w:color w:val="000000"/>
          <w:lang w:val="sv-SE"/>
        </w:rPr>
        <w:t>.</w:t>
      </w:r>
      <w:r w:rsidR="007132D2">
        <w:rPr>
          <w:color w:val="000000"/>
          <w:lang w:val="sv-SE"/>
        </w:rPr>
        <w:t>1.2011</w:t>
      </w:r>
    </w:p>
    <w:p w:rsidR="00096E6C" w:rsidRPr="0061773F" w:rsidRDefault="00096E6C" w:rsidP="006A0944">
      <w:pPr>
        <w:pStyle w:val="l1"/>
        <w:tabs>
          <w:tab w:val="num" w:pos="1985"/>
        </w:tabs>
        <w:ind w:left="1985" w:right="1680" w:hanging="456"/>
        <w:rPr>
          <w:color w:val="000000"/>
          <w:lang w:val="sv-SE"/>
        </w:rPr>
      </w:pPr>
    </w:p>
    <w:p w:rsidR="00094D47" w:rsidRPr="0061773F" w:rsidRDefault="00094D47" w:rsidP="00826EDC">
      <w:pPr>
        <w:pStyle w:val="l1"/>
        <w:tabs>
          <w:tab w:val="num" w:pos="1980"/>
        </w:tabs>
        <w:ind w:right="1680"/>
        <w:rPr>
          <w:b/>
          <w:color w:val="000000"/>
          <w:lang w:val="sv-SE"/>
        </w:rPr>
      </w:pPr>
    </w:p>
    <w:p w:rsidR="00553B32" w:rsidRPr="0061773F" w:rsidRDefault="00826EDC" w:rsidP="00826EDC">
      <w:pPr>
        <w:pStyle w:val="l1"/>
        <w:tabs>
          <w:tab w:val="num" w:pos="1980"/>
        </w:tabs>
        <w:ind w:right="1680"/>
        <w:rPr>
          <w:color w:val="000000"/>
          <w:lang w:val="sv-SE"/>
        </w:rPr>
      </w:pPr>
      <w:r w:rsidRPr="0061773F">
        <w:rPr>
          <w:color w:val="000000"/>
          <w:lang w:val="sv-SE"/>
        </w:rPr>
        <w:tab/>
      </w:r>
      <w:r w:rsidRPr="0061773F">
        <w:rPr>
          <w:color w:val="000000"/>
          <w:lang w:val="sv-SE"/>
        </w:rPr>
        <w:tab/>
      </w:r>
      <w:r w:rsidR="00094D47" w:rsidRPr="0061773F">
        <w:rPr>
          <w:color w:val="000000"/>
          <w:lang w:val="sv-SE"/>
        </w:rPr>
        <w:t>_____________________________</w:t>
      </w:r>
      <w:r w:rsidR="00094D47" w:rsidRPr="0061773F">
        <w:rPr>
          <w:color w:val="000000"/>
          <w:lang w:val="sv-SE"/>
        </w:rPr>
        <w:tab/>
        <w:t>_____________________________</w:t>
      </w:r>
      <w:r w:rsidR="00094D47" w:rsidRPr="0061773F">
        <w:rPr>
          <w:color w:val="000000"/>
          <w:lang w:val="sv-SE"/>
        </w:rPr>
        <w:br/>
      </w:r>
      <w:smartTag w:uri="urn:schemas-microsoft-com:office:smarttags" w:element="PersonName">
        <w:r w:rsidR="00094D47" w:rsidRPr="0061773F">
          <w:rPr>
            <w:color w:val="000000"/>
            <w:lang w:val="sv-SE"/>
          </w:rPr>
          <w:t xml:space="preserve">Peter </w:t>
        </w:r>
        <w:r w:rsidR="00031640" w:rsidRPr="0061773F">
          <w:rPr>
            <w:color w:val="000000"/>
            <w:lang w:val="sv-SE"/>
          </w:rPr>
          <w:t>Schulman</w:t>
        </w:r>
      </w:smartTag>
      <w:r w:rsidR="00031640" w:rsidRPr="0061773F">
        <w:rPr>
          <w:color w:val="000000"/>
          <w:lang w:val="sv-SE"/>
        </w:rPr>
        <w:t xml:space="preserve"> </w:t>
      </w:r>
      <w:r w:rsidR="00031640" w:rsidRPr="0061773F">
        <w:rPr>
          <w:color w:val="000000"/>
          <w:lang w:val="sv-SE"/>
        </w:rPr>
        <w:tab/>
      </w:r>
      <w:r w:rsidR="00031640" w:rsidRPr="0061773F">
        <w:rPr>
          <w:color w:val="000000"/>
          <w:lang w:val="sv-SE"/>
        </w:rPr>
        <w:tab/>
      </w:r>
      <w:r w:rsidR="00031640" w:rsidRPr="0061773F">
        <w:rPr>
          <w:color w:val="000000"/>
          <w:lang w:val="sv-SE"/>
        </w:rPr>
        <w:tab/>
      </w:r>
      <w:smartTag w:uri="urn:schemas-microsoft-com:office:smarttags" w:element="PersonName">
        <w:r w:rsidR="006D55C5">
          <w:rPr>
            <w:color w:val="000000"/>
            <w:lang w:val="sv-SE"/>
          </w:rPr>
          <w:t>Kitty Schulman</w:t>
        </w:r>
      </w:smartTag>
      <w:r w:rsidR="00031640" w:rsidRPr="0061773F">
        <w:rPr>
          <w:color w:val="000000"/>
          <w:lang w:val="sv-SE"/>
        </w:rPr>
        <w:br/>
        <w:t>sekre</w:t>
      </w:r>
      <w:r w:rsidRPr="0061773F">
        <w:rPr>
          <w:color w:val="000000"/>
          <w:lang w:val="sv-SE"/>
        </w:rPr>
        <w:t>terare</w:t>
      </w:r>
      <w:r w:rsidRPr="0061773F">
        <w:rPr>
          <w:color w:val="000000"/>
          <w:lang w:val="sv-SE"/>
        </w:rPr>
        <w:tab/>
      </w:r>
      <w:r w:rsidRPr="0061773F">
        <w:rPr>
          <w:color w:val="000000"/>
          <w:lang w:val="sv-SE"/>
        </w:rPr>
        <w:tab/>
      </w:r>
      <w:r w:rsidRPr="0061773F">
        <w:rPr>
          <w:color w:val="000000"/>
          <w:lang w:val="sv-SE"/>
        </w:rPr>
        <w:tab/>
      </w:r>
      <w:r w:rsidR="00094D47" w:rsidRPr="0061773F">
        <w:rPr>
          <w:color w:val="000000"/>
          <w:lang w:val="sv-SE"/>
        </w:rPr>
        <w:t>ordförande</w:t>
      </w:r>
    </w:p>
    <w:sectPr w:rsidR="00553B32" w:rsidRPr="0061773F" w:rsidSect="00C5676D">
      <w:headerReference w:type="default" r:id="rId7"/>
      <w:footerReference w:type="default" r:id="rId8"/>
      <w:type w:val="continuous"/>
      <w:pgSz w:w="11907" w:h="16840" w:code="9"/>
      <w:pgMar w:top="737" w:right="27" w:bottom="851" w:left="63" w:header="567" w:footer="0" w:gutter="57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4E4B" w:rsidRDefault="00004E4B">
      <w:r>
        <w:separator/>
      </w:r>
    </w:p>
  </w:endnote>
  <w:endnote w:type="continuationSeparator" w:id="0">
    <w:p w:rsidR="00004E4B" w:rsidRDefault="00004E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799E" w:rsidRPr="00E06673" w:rsidRDefault="00EB799E" w:rsidP="00D26864">
    <w:pPr>
      <w:pStyle w:val="Alatunniste"/>
      <w:ind w:left="3894" w:right="-1107" w:firstLine="1298"/>
      <w:rPr>
        <w:color w:val="999999"/>
        <w:sz w:val="16"/>
        <w:szCs w:val="16"/>
        <w:lang w:val="sv-SE"/>
      </w:rPr>
    </w:pPr>
    <w:r w:rsidRPr="00E06673">
      <w:rPr>
        <w:color w:val="999999"/>
        <w:sz w:val="16"/>
        <w:szCs w:val="16"/>
        <w:lang w:val="sv-SE"/>
      </w:rPr>
      <w:t xml:space="preserve">Sid </w:t>
    </w:r>
    <w:r w:rsidR="00961F09" w:rsidRPr="00D26864">
      <w:rPr>
        <w:rStyle w:val="Sivunumero"/>
        <w:color w:val="999999"/>
        <w:sz w:val="16"/>
        <w:szCs w:val="16"/>
      </w:rPr>
      <w:fldChar w:fldCharType="begin"/>
    </w:r>
    <w:r w:rsidRPr="00E06673">
      <w:rPr>
        <w:rStyle w:val="Sivunumero"/>
        <w:color w:val="999999"/>
        <w:sz w:val="16"/>
        <w:szCs w:val="16"/>
        <w:lang w:val="sv-SE"/>
      </w:rPr>
      <w:instrText xml:space="preserve"> PAGE </w:instrText>
    </w:r>
    <w:r w:rsidR="00961F09" w:rsidRPr="00D26864">
      <w:rPr>
        <w:rStyle w:val="Sivunumero"/>
        <w:color w:val="999999"/>
        <w:sz w:val="16"/>
        <w:szCs w:val="16"/>
      </w:rPr>
      <w:fldChar w:fldCharType="separate"/>
    </w:r>
    <w:r w:rsidR="007D15C8">
      <w:rPr>
        <w:rStyle w:val="Sivunumero"/>
        <w:noProof/>
        <w:color w:val="999999"/>
        <w:sz w:val="16"/>
        <w:szCs w:val="16"/>
        <w:lang w:val="sv-SE"/>
      </w:rPr>
      <w:t>1</w:t>
    </w:r>
    <w:r w:rsidR="00961F09" w:rsidRPr="00D26864">
      <w:rPr>
        <w:rStyle w:val="Sivunumero"/>
        <w:color w:val="999999"/>
        <w:sz w:val="16"/>
        <w:szCs w:val="16"/>
      </w:rPr>
      <w:fldChar w:fldCharType="end"/>
    </w:r>
    <w:r w:rsidRPr="00E06673">
      <w:rPr>
        <w:rStyle w:val="Sivunumero"/>
        <w:color w:val="999999"/>
        <w:sz w:val="16"/>
        <w:szCs w:val="16"/>
        <w:lang w:val="sv-SE"/>
      </w:rPr>
      <w:t>/</w:t>
    </w:r>
    <w:r w:rsidR="00961F09" w:rsidRPr="00D26864">
      <w:rPr>
        <w:rStyle w:val="Sivunumero"/>
        <w:color w:val="999999"/>
        <w:sz w:val="16"/>
        <w:szCs w:val="16"/>
      </w:rPr>
      <w:fldChar w:fldCharType="begin"/>
    </w:r>
    <w:r w:rsidRPr="00E06673">
      <w:rPr>
        <w:rStyle w:val="Sivunumero"/>
        <w:color w:val="999999"/>
        <w:sz w:val="16"/>
        <w:szCs w:val="16"/>
        <w:lang w:val="sv-SE"/>
      </w:rPr>
      <w:instrText xml:space="preserve"> NUMPAGES </w:instrText>
    </w:r>
    <w:r w:rsidR="00961F09" w:rsidRPr="00D26864">
      <w:rPr>
        <w:rStyle w:val="Sivunumero"/>
        <w:color w:val="999999"/>
        <w:sz w:val="16"/>
        <w:szCs w:val="16"/>
      </w:rPr>
      <w:fldChar w:fldCharType="separate"/>
    </w:r>
    <w:r w:rsidR="007D15C8">
      <w:rPr>
        <w:rStyle w:val="Sivunumero"/>
        <w:noProof/>
        <w:color w:val="999999"/>
        <w:sz w:val="16"/>
        <w:szCs w:val="16"/>
        <w:lang w:val="sv-SE"/>
      </w:rPr>
      <w:t>3</w:t>
    </w:r>
    <w:r w:rsidR="00961F09" w:rsidRPr="00D26864">
      <w:rPr>
        <w:rStyle w:val="Sivunumero"/>
        <w:color w:val="999999"/>
        <w:sz w:val="16"/>
        <w:szCs w:val="16"/>
      </w:rPr>
      <w:fldChar w:fldCharType="end"/>
    </w:r>
    <w:r>
      <w:rPr>
        <w:rStyle w:val="Sivunumero"/>
        <w:color w:val="999999"/>
        <w:sz w:val="16"/>
        <w:szCs w:val="16"/>
        <w:lang w:val="sv-SE"/>
      </w:rPr>
      <w:tab/>
    </w:r>
    <w:r w:rsidRPr="00E06673">
      <w:rPr>
        <w:rStyle w:val="Sivunumero"/>
        <w:color w:val="999999"/>
        <w:sz w:val="16"/>
        <w:szCs w:val="16"/>
        <w:lang w:val="sv-SE"/>
      </w:rPr>
      <w:tab/>
    </w:r>
    <w:fldSimple w:instr=" FILENAME  \* Caps  \* MERGEFORMAT ">
      <w:r w:rsidR="005A4BE8" w:rsidRPr="005A4BE8">
        <w:rPr>
          <w:noProof/>
          <w:color w:val="999999"/>
          <w:sz w:val="16"/>
          <w:szCs w:val="16"/>
          <w:lang w:val="sv-SE"/>
        </w:rPr>
        <w:t>Släktnämnden 0111</w:t>
      </w:r>
    </w:fldSimple>
  </w:p>
  <w:p w:rsidR="00EB799E" w:rsidRPr="00E06673" w:rsidRDefault="00EB799E" w:rsidP="00C5676D">
    <w:pPr>
      <w:pStyle w:val="Alatunniste"/>
      <w:ind w:right="-1107"/>
      <w:rPr>
        <w:lang w:val="sv-SE"/>
      </w:rPr>
    </w:pP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4E4B" w:rsidRDefault="00004E4B">
      <w:r>
        <w:separator/>
      </w:r>
    </w:p>
  </w:footnote>
  <w:footnote w:type="continuationSeparator" w:id="0">
    <w:p w:rsidR="00004E4B" w:rsidRDefault="00004E4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799E" w:rsidRDefault="00FB3D36" w:rsidP="00501AB8">
    <w:pPr>
      <w:pStyle w:val="Yltunniste"/>
      <w:ind w:left="3894" w:firstLine="1298"/>
    </w:pPr>
    <w:r>
      <w:rPr>
        <w:noProof/>
        <w:lang w:eastAsia="fi-FI"/>
      </w:rPr>
      <w:drawing>
        <wp:inline distT="0" distB="0" distL="0" distR="0">
          <wp:extent cx="664845" cy="741045"/>
          <wp:effectExtent l="19050" t="0" r="1905" b="0"/>
          <wp:docPr id="1" name="Kuva 1" descr="Schulmans%20vap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chulmans%20vape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4845" cy="7410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EB799E" w:rsidRDefault="00EB799E" w:rsidP="005F1CA5">
    <w:pPr>
      <w:pStyle w:val="l1"/>
      <w:ind w:left="-120" w:firstLine="46"/>
      <w:jc w:val="center"/>
      <w:rPr>
        <w:rFonts w:ascii="Arial Black" w:hAnsi="Arial Black"/>
        <w:lang w:val="sv-SE"/>
      </w:rPr>
    </w:pPr>
    <w:r w:rsidRPr="005F1CA5">
      <w:rPr>
        <w:rFonts w:ascii="Arial Black" w:hAnsi="Arial Black"/>
        <w:sz w:val="16"/>
        <w:szCs w:val="16"/>
        <w:lang w:val="sv-SE"/>
      </w:rPr>
      <w:t>Släktföreningen Schulman rf.</w:t>
    </w:r>
    <w:r>
      <w:rPr>
        <w:rFonts w:ascii="Arial Black" w:hAnsi="Arial Black"/>
        <w:lang w:val="sv-SE"/>
      </w:rPr>
      <w:br/>
    </w:r>
    <w:r w:rsidRPr="00D61158">
      <w:rPr>
        <w:sz w:val="20"/>
        <w:lang w:val="sv-SE"/>
      </w:rPr>
      <w:t>Stiftad 1938</w:t>
    </w:r>
  </w:p>
  <w:p w:rsidR="00EB799E" w:rsidRPr="005F1CA5" w:rsidRDefault="00EB799E" w:rsidP="00501AB8">
    <w:pPr>
      <w:pStyle w:val="Yltunniste"/>
      <w:ind w:left="3894" w:firstLine="1298"/>
      <w:rPr>
        <w:lang w:val="sv-SE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E3E09"/>
    <w:multiLevelType w:val="hybridMultilevel"/>
    <w:tmpl w:val="1E063DAA"/>
    <w:lvl w:ilvl="0" w:tplc="0409000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664"/>
        </w:tabs>
        <w:ind w:left="266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384"/>
        </w:tabs>
        <w:ind w:left="338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04"/>
        </w:tabs>
        <w:ind w:left="410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24"/>
        </w:tabs>
        <w:ind w:left="482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544"/>
        </w:tabs>
        <w:ind w:left="554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264"/>
        </w:tabs>
        <w:ind w:left="626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984"/>
        </w:tabs>
        <w:ind w:left="698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04"/>
        </w:tabs>
        <w:ind w:left="7704" w:hanging="180"/>
      </w:pPr>
    </w:lvl>
  </w:abstractNum>
  <w:abstractNum w:abstractNumId="1">
    <w:nsid w:val="073769C7"/>
    <w:multiLevelType w:val="hybridMultilevel"/>
    <w:tmpl w:val="A1B6422E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09925105"/>
    <w:multiLevelType w:val="hybridMultilevel"/>
    <w:tmpl w:val="02A243F0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12B97019"/>
    <w:multiLevelType w:val="hybridMultilevel"/>
    <w:tmpl w:val="E91A0DFE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EAE242F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1EF669BE"/>
    <w:multiLevelType w:val="hybridMultilevel"/>
    <w:tmpl w:val="C160FC90"/>
    <w:lvl w:ilvl="0" w:tplc="CB0E7BAA">
      <w:numFmt w:val="bullet"/>
      <w:lvlText w:val="-"/>
      <w:lvlJc w:val="left"/>
      <w:pPr>
        <w:tabs>
          <w:tab w:val="num" w:pos="2956"/>
        </w:tabs>
        <w:ind w:left="2956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2738"/>
        </w:tabs>
        <w:ind w:left="27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458"/>
        </w:tabs>
        <w:ind w:left="34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178"/>
        </w:tabs>
        <w:ind w:left="41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898"/>
        </w:tabs>
        <w:ind w:left="48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618"/>
        </w:tabs>
        <w:ind w:left="56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338"/>
        </w:tabs>
        <w:ind w:left="63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058"/>
        </w:tabs>
        <w:ind w:left="70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778"/>
        </w:tabs>
        <w:ind w:left="7778" w:hanging="360"/>
      </w:pPr>
      <w:rPr>
        <w:rFonts w:ascii="Wingdings" w:hAnsi="Wingdings" w:hint="default"/>
      </w:rPr>
    </w:lvl>
  </w:abstractNum>
  <w:abstractNum w:abstractNumId="6">
    <w:nsid w:val="23B4683B"/>
    <w:multiLevelType w:val="hybridMultilevel"/>
    <w:tmpl w:val="C1124DC8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>
    <w:nsid w:val="27854BAD"/>
    <w:multiLevelType w:val="hybridMultilevel"/>
    <w:tmpl w:val="EB76BFFE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>
    <w:nsid w:val="286564B0"/>
    <w:multiLevelType w:val="hybridMultilevel"/>
    <w:tmpl w:val="0106A374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9">
    <w:nsid w:val="38B77559"/>
    <w:multiLevelType w:val="hybridMultilevel"/>
    <w:tmpl w:val="6DA02738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>
    <w:nsid w:val="45755DB8"/>
    <w:multiLevelType w:val="hybridMultilevel"/>
    <w:tmpl w:val="6F18680C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>
    <w:nsid w:val="4E35103A"/>
    <w:multiLevelType w:val="hybridMultilevel"/>
    <w:tmpl w:val="6338C8AE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>
    <w:nsid w:val="52AC4A1A"/>
    <w:multiLevelType w:val="hybridMultilevel"/>
    <w:tmpl w:val="1174EA04"/>
    <w:lvl w:ilvl="0" w:tplc="0409000F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13">
    <w:nsid w:val="59F43B08"/>
    <w:multiLevelType w:val="hybridMultilevel"/>
    <w:tmpl w:val="A9604166"/>
    <w:lvl w:ilvl="0" w:tplc="CB0E7BAA">
      <w:numFmt w:val="bullet"/>
      <w:lvlText w:val="-"/>
      <w:lvlJc w:val="left"/>
      <w:pPr>
        <w:tabs>
          <w:tab w:val="num" w:pos="1658"/>
        </w:tabs>
        <w:ind w:left="165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378"/>
        </w:tabs>
        <w:ind w:left="237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098"/>
        </w:tabs>
        <w:ind w:left="309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818"/>
        </w:tabs>
        <w:ind w:left="381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538"/>
        </w:tabs>
        <w:ind w:left="453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258"/>
        </w:tabs>
        <w:ind w:left="525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978"/>
        </w:tabs>
        <w:ind w:left="597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698"/>
        </w:tabs>
        <w:ind w:left="669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418"/>
        </w:tabs>
        <w:ind w:left="7418" w:hanging="360"/>
      </w:pPr>
      <w:rPr>
        <w:rFonts w:ascii="Wingdings" w:hAnsi="Wingdings" w:hint="default"/>
      </w:rPr>
    </w:lvl>
  </w:abstractNum>
  <w:abstractNum w:abstractNumId="14">
    <w:nsid w:val="5D392A4C"/>
    <w:multiLevelType w:val="hybridMultilevel"/>
    <w:tmpl w:val="17F211D8"/>
    <w:lvl w:ilvl="0" w:tplc="0BB465C6">
      <w:start w:val="1"/>
      <w:numFmt w:val="decimal"/>
      <w:lvlText w:val="%1."/>
      <w:lvlJc w:val="left"/>
      <w:pPr>
        <w:tabs>
          <w:tab w:val="num" w:pos="2018"/>
        </w:tabs>
        <w:ind w:left="2018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tabs>
          <w:tab w:val="num" w:pos="2738"/>
        </w:tabs>
        <w:ind w:left="273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458"/>
        </w:tabs>
        <w:ind w:left="345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78"/>
        </w:tabs>
        <w:ind w:left="417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98"/>
        </w:tabs>
        <w:ind w:left="489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618"/>
        </w:tabs>
        <w:ind w:left="561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338"/>
        </w:tabs>
        <w:ind w:left="633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058"/>
        </w:tabs>
        <w:ind w:left="705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78"/>
        </w:tabs>
        <w:ind w:left="7778" w:hanging="180"/>
      </w:pPr>
    </w:lvl>
  </w:abstractNum>
  <w:abstractNum w:abstractNumId="15">
    <w:nsid w:val="737B7EAF"/>
    <w:multiLevelType w:val="hybridMultilevel"/>
    <w:tmpl w:val="F982B60C"/>
    <w:lvl w:ilvl="0" w:tplc="573E5C80">
      <w:start w:val="1"/>
      <w:numFmt w:val="decimal"/>
      <w:lvlText w:val="%1."/>
      <w:lvlJc w:val="left"/>
      <w:pPr>
        <w:tabs>
          <w:tab w:val="num" w:pos="1980"/>
        </w:tabs>
        <w:ind w:left="198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664"/>
        </w:tabs>
        <w:ind w:left="266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384"/>
        </w:tabs>
        <w:ind w:left="338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04"/>
        </w:tabs>
        <w:ind w:left="410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24"/>
        </w:tabs>
        <w:ind w:left="482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544"/>
        </w:tabs>
        <w:ind w:left="554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264"/>
        </w:tabs>
        <w:ind w:left="626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984"/>
        </w:tabs>
        <w:ind w:left="698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04"/>
        </w:tabs>
        <w:ind w:left="7704" w:hanging="180"/>
      </w:pPr>
    </w:lvl>
  </w:abstractNum>
  <w:abstractNum w:abstractNumId="16">
    <w:nsid w:val="73955D7E"/>
    <w:multiLevelType w:val="hybridMultilevel"/>
    <w:tmpl w:val="CB7AB14A"/>
    <w:lvl w:ilvl="0" w:tplc="0409000F">
      <w:start w:val="1"/>
      <w:numFmt w:val="decimal"/>
      <w:lvlText w:val="%1."/>
      <w:lvlJc w:val="left"/>
      <w:pPr>
        <w:tabs>
          <w:tab w:val="num" w:pos="2018"/>
        </w:tabs>
        <w:ind w:left="2018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738"/>
        </w:tabs>
        <w:ind w:left="273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458"/>
        </w:tabs>
        <w:ind w:left="345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78"/>
        </w:tabs>
        <w:ind w:left="417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98"/>
        </w:tabs>
        <w:ind w:left="489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618"/>
        </w:tabs>
        <w:ind w:left="561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338"/>
        </w:tabs>
        <w:ind w:left="633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058"/>
        </w:tabs>
        <w:ind w:left="705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78"/>
        </w:tabs>
        <w:ind w:left="7778" w:hanging="180"/>
      </w:pPr>
    </w:lvl>
  </w:abstractNum>
  <w:abstractNum w:abstractNumId="17">
    <w:nsid w:val="76DB7E4F"/>
    <w:multiLevelType w:val="hybridMultilevel"/>
    <w:tmpl w:val="F384AC42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>
    <w:nsid w:val="780403CB"/>
    <w:multiLevelType w:val="hybridMultilevel"/>
    <w:tmpl w:val="764CBF04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9">
    <w:nsid w:val="7F74556F"/>
    <w:multiLevelType w:val="hybridMultilevel"/>
    <w:tmpl w:val="8B0CDA84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452865E2">
      <w:start w:val="50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2"/>
  </w:num>
  <w:num w:numId="3">
    <w:abstractNumId w:val="8"/>
  </w:num>
  <w:num w:numId="4">
    <w:abstractNumId w:val="14"/>
  </w:num>
  <w:num w:numId="5">
    <w:abstractNumId w:val="16"/>
  </w:num>
  <w:num w:numId="6">
    <w:abstractNumId w:val="1"/>
  </w:num>
  <w:num w:numId="7">
    <w:abstractNumId w:val="7"/>
  </w:num>
  <w:num w:numId="8">
    <w:abstractNumId w:val="19"/>
  </w:num>
  <w:num w:numId="9">
    <w:abstractNumId w:val="10"/>
  </w:num>
  <w:num w:numId="10">
    <w:abstractNumId w:val="17"/>
  </w:num>
  <w:num w:numId="11">
    <w:abstractNumId w:val="18"/>
  </w:num>
  <w:num w:numId="12">
    <w:abstractNumId w:val="11"/>
  </w:num>
  <w:num w:numId="13">
    <w:abstractNumId w:val="9"/>
  </w:num>
  <w:num w:numId="14">
    <w:abstractNumId w:val="2"/>
  </w:num>
  <w:num w:numId="15">
    <w:abstractNumId w:val="3"/>
  </w:num>
  <w:num w:numId="16">
    <w:abstractNumId w:val="6"/>
  </w:num>
  <w:num w:numId="17">
    <w:abstractNumId w:val="15"/>
  </w:num>
  <w:num w:numId="18">
    <w:abstractNumId w:val="13"/>
  </w:num>
  <w:num w:numId="19">
    <w:abstractNumId w:val="5"/>
  </w:num>
  <w:num w:numId="2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stylePaneFormatFilter w:val="3F01"/>
  <w:defaultTabStop w:val="1296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4578"/>
  </w:hdrShapeDefaults>
  <w:footnotePr>
    <w:footnote w:id="-1"/>
    <w:footnote w:id="0"/>
  </w:footnotePr>
  <w:endnotePr>
    <w:endnote w:id="-1"/>
    <w:endnote w:id="0"/>
  </w:endnotePr>
  <w:compat/>
  <w:rsids>
    <w:rsidRoot w:val="00164CDA"/>
    <w:rsid w:val="00004E4B"/>
    <w:rsid w:val="000202BA"/>
    <w:rsid w:val="00020444"/>
    <w:rsid w:val="00031640"/>
    <w:rsid w:val="0003589F"/>
    <w:rsid w:val="00036B1F"/>
    <w:rsid w:val="00063F25"/>
    <w:rsid w:val="00086C15"/>
    <w:rsid w:val="00087FAD"/>
    <w:rsid w:val="00094D47"/>
    <w:rsid w:val="00096E6C"/>
    <w:rsid w:val="00097211"/>
    <w:rsid w:val="000A14B9"/>
    <w:rsid w:val="000A2BEB"/>
    <w:rsid w:val="000C5944"/>
    <w:rsid w:val="000E760B"/>
    <w:rsid w:val="000F42B3"/>
    <w:rsid w:val="000F5270"/>
    <w:rsid w:val="001059F3"/>
    <w:rsid w:val="00105EC9"/>
    <w:rsid w:val="00114594"/>
    <w:rsid w:val="00124147"/>
    <w:rsid w:val="0013124B"/>
    <w:rsid w:val="00131A16"/>
    <w:rsid w:val="00133BB5"/>
    <w:rsid w:val="00141F22"/>
    <w:rsid w:val="00147B42"/>
    <w:rsid w:val="00164CDA"/>
    <w:rsid w:val="001827F5"/>
    <w:rsid w:val="00191A35"/>
    <w:rsid w:val="001947D8"/>
    <w:rsid w:val="001B1C28"/>
    <w:rsid w:val="001B59F6"/>
    <w:rsid w:val="001C1595"/>
    <w:rsid w:val="001C2C7A"/>
    <w:rsid w:val="001C4A0B"/>
    <w:rsid w:val="001D30EA"/>
    <w:rsid w:val="001D3232"/>
    <w:rsid w:val="001D365C"/>
    <w:rsid w:val="00205388"/>
    <w:rsid w:val="002053B9"/>
    <w:rsid w:val="002072B7"/>
    <w:rsid w:val="00221974"/>
    <w:rsid w:val="00221A29"/>
    <w:rsid w:val="00226066"/>
    <w:rsid w:val="0022763D"/>
    <w:rsid w:val="00232A86"/>
    <w:rsid w:val="002368A1"/>
    <w:rsid w:val="00256FF3"/>
    <w:rsid w:val="00265638"/>
    <w:rsid w:val="002808D0"/>
    <w:rsid w:val="00280A63"/>
    <w:rsid w:val="00280B7B"/>
    <w:rsid w:val="0028232C"/>
    <w:rsid w:val="00282579"/>
    <w:rsid w:val="002C1021"/>
    <w:rsid w:val="002C1BC7"/>
    <w:rsid w:val="002D0A7A"/>
    <w:rsid w:val="002D0C18"/>
    <w:rsid w:val="002E4506"/>
    <w:rsid w:val="00301CB7"/>
    <w:rsid w:val="00303058"/>
    <w:rsid w:val="00312EBC"/>
    <w:rsid w:val="00323956"/>
    <w:rsid w:val="00330D4A"/>
    <w:rsid w:val="00343769"/>
    <w:rsid w:val="00343C8D"/>
    <w:rsid w:val="003457E3"/>
    <w:rsid w:val="00346CF0"/>
    <w:rsid w:val="00355D6A"/>
    <w:rsid w:val="003575B5"/>
    <w:rsid w:val="003576C2"/>
    <w:rsid w:val="00374F96"/>
    <w:rsid w:val="00381E45"/>
    <w:rsid w:val="00382965"/>
    <w:rsid w:val="00383706"/>
    <w:rsid w:val="00391BEB"/>
    <w:rsid w:val="003A0A61"/>
    <w:rsid w:val="003A3142"/>
    <w:rsid w:val="003B51CE"/>
    <w:rsid w:val="003B538A"/>
    <w:rsid w:val="003C0A99"/>
    <w:rsid w:val="003C1BAB"/>
    <w:rsid w:val="003E31EB"/>
    <w:rsid w:val="003E62C2"/>
    <w:rsid w:val="003F6BA0"/>
    <w:rsid w:val="00401D8D"/>
    <w:rsid w:val="0042643E"/>
    <w:rsid w:val="00427FDE"/>
    <w:rsid w:val="00433DA9"/>
    <w:rsid w:val="004363C7"/>
    <w:rsid w:val="004369C4"/>
    <w:rsid w:val="00437B94"/>
    <w:rsid w:val="0044763E"/>
    <w:rsid w:val="0046547D"/>
    <w:rsid w:val="004717CA"/>
    <w:rsid w:val="00471C98"/>
    <w:rsid w:val="0048281A"/>
    <w:rsid w:val="00486C53"/>
    <w:rsid w:val="004950B4"/>
    <w:rsid w:val="004B4D27"/>
    <w:rsid w:val="004B7A38"/>
    <w:rsid w:val="004C6079"/>
    <w:rsid w:val="004D05C6"/>
    <w:rsid w:val="004D5B9F"/>
    <w:rsid w:val="004D6A97"/>
    <w:rsid w:val="004E0D22"/>
    <w:rsid w:val="004E0F95"/>
    <w:rsid w:val="004E4078"/>
    <w:rsid w:val="00500B7B"/>
    <w:rsid w:val="00501AB8"/>
    <w:rsid w:val="00505512"/>
    <w:rsid w:val="00517A90"/>
    <w:rsid w:val="00524340"/>
    <w:rsid w:val="00526567"/>
    <w:rsid w:val="00527A0B"/>
    <w:rsid w:val="00533892"/>
    <w:rsid w:val="00533909"/>
    <w:rsid w:val="00536074"/>
    <w:rsid w:val="0054085F"/>
    <w:rsid w:val="005521B4"/>
    <w:rsid w:val="00553B32"/>
    <w:rsid w:val="00564D74"/>
    <w:rsid w:val="005935BB"/>
    <w:rsid w:val="00595088"/>
    <w:rsid w:val="005A4BE8"/>
    <w:rsid w:val="005B037B"/>
    <w:rsid w:val="005B19BB"/>
    <w:rsid w:val="005B2CF0"/>
    <w:rsid w:val="005C30E3"/>
    <w:rsid w:val="005C797D"/>
    <w:rsid w:val="005D0CA6"/>
    <w:rsid w:val="005D1277"/>
    <w:rsid w:val="005E55C7"/>
    <w:rsid w:val="005E7042"/>
    <w:rsid w:val="005F1CA5"/>
    <w:rsid w:val="005F378A"/>
    <w:rsid w:val="005F490C"/>
    <w:rsid w:val="006067DF"/>
    <w:rsid w:val="0060716E"/>
    <w:rsid w:val="0061773F"/>
    <w:rsid w:val="00617839"/>
    <w:rsid w:val="00635872"/>
    <w:rsid w:val="00636D91"/>
    <w:rsid w:val="00661E15"/>
    <w:rsid w:val="006A0944"/>
    <w:rsid w:val="006D11F3"/>
    <w:rsid w:val="006D2DC3"/>
    <w:rsid w:val="006D55C5"/>
    <w:rsid w:val="006E0B71"/>
    <w:rsid w:val="006E2448"/>
    <w:rsid w:val="00700D4D"/>
    <w:rsid w:val="007066F9"/>
    <w:rsid w:val="007132D2"/>
    <w:rsid w:val="00715A6A"/>
    <w:rsid w:val="00722FA6"/>
    <w:rsid w:val="00723F78"/>
    <w:rsid w:val="007372D6"/>
    <w:rsid w:val="00740360"/>
    <w:rsid w:val="007479ED"/>
    <w:rsid w:val="00754B1A"/>
    <w:rsid w:val="00755815"/>
    <w:rsid w:val="007710FA"/>
    <w:rsid w:val="00774DF9"/>
    <w:rsid w:val="00785462"/>
    <w:rsid w:val="007917CF"/>
    <w:rsid w:val="00792FDA"/>
    <w:rsid w:val="0079618C"/>
    <w:rsid w:val="0079660F"/>
    <w:rsid w:val="007C111E"/>
    <w:rsid w:val="007C20DF"/>
    <w:rsid w:val="007C7E7E"/>
    <w:rsid w:val="007D15C8"/>
    <w:rsid w:val="007D425B"/>
    <w:rsid w:val="007D6670"/>
    <w:rsid w:val="007F2499"/>
    <w:rsid w:val="0080461F"/>
    <w:rsid w:val="00825EBB"/>
    <w:rsid w:val="00826EDC"/>
    <w:rsid w:val="0083153D"/>
    <w:rsid w:val="00831E59"/>
    <w:rsid w:val="00835512"/>
    <w:rsid w:val="00835FB1"/>
    <w:rsid w:val="00841344"/>
    <w:rsid w:val="00846B48"/>
    <w:rsid w:val="00880152"/>
    <w:rsid w:val="00890757"/>
    <w:rsid w:val="00895BA4"/>
    <w:rsid w:val="008B182D"/>
    <w:rsid w:val="008C1720"/>
    <w:rsid w:val="008E1B44"/>
    <w:rsid w:val="008E4E1F"/>
    <w:rsid w:val="008E716A"/>
    <w:rsid w:val="00915BC6"/>
    <w:rsid w:val="00916638"/>
    <w:rsid w:val="0092043C"/>
    <w:rsid w:val="00932C94"/>
    <w:rsid w:val="00934583"/>
    <w:rsid w:val="00937D13"/>
    <w:rsid w:val="009401E0"/>
    <w:rsid w:val="00947D04"/>
    <w:rsid w:val="00955AB3"/>
    <w:rsid w:val="00960472"/>
    <w:rsid w:val="00961F09"/>
    <w:rsid w:val="00962B71"/>
    <w:rsid w:val="0097064B"/>
    <w:rsid w:val="00972654"/>
    <w:rsid w:val="00981593"/>
    <w:rsid w:val="0098632A"/>
    <w:rsid w:val="00992400"/>
    <w:rsid w:val="00992720"/>
    <w:rsid w:val="009B4DED"/>
    <w:rsid w:val="009B61F9"/>
    <w:rsid w:val="009C206C"/>
    <w:rsid w:val="009D4BBC"/>
    <w:rsid w:val="009E79F5"/>
    <w:rsid w:val="009F6DF5"/>
    <w:rsid w:val="00A0081C"/>
    <w:rsid w:val="00A02DAF"/>
    <w:rsid w:val="00A038AB"/>
    <w:rsid w:val="00A07A97"/>
    <w:rsid w:val="00A1058A"/>
    <w:rsid w:val="00A22D2C"/>
    <w:rsid w:val="00A31809"/>
    <w:rsid w:val="00A34FC7"/>
    <w:rsid w:val="00A359F0"/>
    <w:rsid w:val="00A363D8"/>
    <w:rsid w:val="00A40B45"/>
    <w:rsid w:val="00A52B31"/>
    <w:rsid w:val="00A56C6C"/>
    <w:rsid w:val="00A61832"/>
    <w:rsid w:val="00A772EB"/>
    <w:rsid w:val="00A96A2D"/>
    <w:rsid w:val="00AB42DE"/>
    <w:rsid w:val="00AB4BC3"/>
    <w:rsid w:val="00AC7338"/>
    <w:rsid w:val="00AD0598"/>
    <w:rsid w:val="00AD2ACF"/>
    <w:rsid w:val="00AE36F5"/>
    <w:rsid w:val="00B02E19"/>
    <w:rsid w:val="00B1018D"/>
    <w:rsid w:val="00B22195"/>
    <w:rsid w:val="00B311B6"/>
    <w:rsid w:val="00B33C7C"/>
    <w:rsid w:val="00B348E5"/>
    <w:rsid w:val="00B42037"/>
    <w:rsid w:val="00B42BAB"/>
    <w:rsid w:val="00B700A9"/>
    <w:rsid w:val="00B836C3"/>
    <w:rsid w:val="00B852B0"/>
    <w:rsid w:val="00B90C7F"/>
    <w:rsid w:val="00BA17CE"/>
    <w:rsid w:val="00BA29FD"/>
    <w:rsid w:val="00BA3307"/>
    <w:rsid w:val="00BB5BA7"/>
    <w:rsid w:val="00BB6C3D"/>
    <w:rsid w:val="00BC2E39"/>
    <w:rsid w:val="00BC448D"/>
    <w:rsid w:val="00BC57AA"/>
    <w:rsid w:val="00BE02C0"/>
    <w:rsid w:val="00BE26A6"/>
    <w:rsid w:val="00BE3666"/>
    <w:rsid w:val="00BE3B74"/>
    <w:rsid w:val="00BE4102"/>
    <w:rsid w:val="00BF4424"/>
    <w:rsid w:val="00BF473E"/>
    <w:rsid w:val="00C01A37"/>
    <w:rsid w:val="00C03DA7"/>
    <w:rsid w:val="00C0517D"/>
    <w:rsid w:val="00C34766"/>
    <w:rsid w:val="00C405D4"/>
    <w:rsid w:val="00C51098"/>
    <w:rsid w:val="00C5676D"/>
    <w:rsid w:val="00C56B1A"/>
    <w:rsid w:val="00C70A36"/>
    <w:rsid w:val="00C74AD1"/>
    <w:rsid w:val="00C7537D"/>
    <w:rsid w:val="00C75E14"/>
    <w:rsid w:val="00C76B9B"/>
    <w:rsid w:val="00C868C9"/>
    <w:rsid w:val="00CA0248"/>
    <w:rsid w:val="00CA1CD9"/>
    <w:rsid w:val="00CB1D3B"/>
    <w:rsid w:val="00CC3037"/>
    <w:rsid w:val="00CE18C7"/>
    <w:rsid w:val="00CF05CC"/>
    <w:rsid w:val="00CF2EA7"/>
    <w:rsid w:val="00CF3F8B"/>
    <w:rsid w:val="00D0287C"/>
    <w:rsid w:val="00D07BA2"/>
    <w:rsid w:val="00D25014"/>
    <w:rsid w:val="00D26864"/>
    <w:rsid w:val="00D27111"/>
    <w:rsid w:val="00D27BF5"/>
    <w:rsid w:val="00D31981"/>
    <w:rsid w:val="00D3474F"/>
    <w:rsid w:val="00D35E71"/>
    <w:rsid w:val="00D41494"/>
    <w:rsid w:val="00D500F7"/>
    <w:rsid w:val="00D505D9"/>
    <w:rsid w:val="00D508A8"/>
    <w:rsid w:val="00D5276F"/>
    <w:rsid w:val="00D5470F"/>
    <w:rsid w:val="00D54E5B"/>
    <w:rsid w:val="00D61158"/>
    <w:rsid w:val="00D76054"/>
    <w:rsid w:val="00D76124"/>
    <w:rsid w:val="00D90B7A"/>
    <w:rsid w:val="00D90FAE"/>
    <w:rsid w:val="00D974EE"/>
    <w:rsid w:val="00DA0E15"/>
    <w:rsid w:val="00DA17FF"/>
    <w:rsid w:val="00DB3D4A"/>
    <w:rsid w:val="00DC0174"/>
    <w:rsid w:val="00DC3784"/>
    <w:rsid w:val="00DC3B3A"/>
    <w:rsid w:val="00DD3BE8"/>
    <w:rsid w:val="00DD5CFA"/>
    <w:rsid w:val="00DE5180"/>
    <w:rsid w:val="00DF0ED9"/>
    <w:rsid w:val="00E06673"/>
    <w:rsid w:val="00E12A34"/>
    <w:rsid w:val="00E22E76"/>
    <w:rsid w:val="00E23506"/>
    <w:rsid w:val="00E314E2"/>
    <w:rsid w:val="00E32C25"/>
    <w:rsid w:val="00E43B85"/>
    <w:rsid w:val="00E46595"/>
    <w:rsid w:val="00E6202C"/>
    <w:rsid w:val="00E66891"/>
    <w:rsid w:val="00E679B1"/>
    <w:rsid w:val="00E86581"/>
    <w:rsid w:val="00E9650D"/>
    <w:rsid w:val="00EA44C3"/>
    <w:rsid w:val="00EA73D9"/>
    <w:rsid w:val="00EB516F"/>
    <w:rsid w:val="00EB6668"/>
    <w:rsid w:val="00EB799E"/>
    <w:rsid w:val="00EC16D8"/>
    <w:rsid w:val="00ED0D04"/>
    <w:rsid w:val="00ED616D"/>
    <w:rsid w:val="00EE089A"/>
    <w:rsid w:val="00EF7D87"/>
    <w:rsid w:val="00F2323E"/>
    <w:rsid w:val="00F25C2D"/>
    <w:rsid w:val="00F26E7F"/>
    <w:rsid w:val="00F30B04"/>
    <w:rsid w:val="00F331B5"/>
    <w:rsid w:val="00F559FC"/>
    <w:rsid w:val="00F56D23"/>
    <w:rsid w:val="00F70495"/>
    <w:rsid w:val="00F7741E"/>
    <w:rsid w:val="00FA2B6B"/>
    <w:rsid w:val="00FB3D36"/>
    <w:rsid w:val="00FB6758"/>
    <w:rsid w:val="00FC2D71"/>
    <w:rsid w:val="00FC3D20"/>
    <w:rsid w:val="00FE274E"/>
    <w:rsid w:val="00FE61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ali">
    <w:name w:val="Normal"/>
    <w:qFormat/>
    <w:rsid w:val="00CB1D3B"/>
    <w:pPr>
      <w:spacing w:after="240"/>
    </w:pPr>
    <w:rPr>
      <w:sz w:val="24"/>
      <w:lang w:eastAsia="en-US"/>
    </w:rPr>
  </w:style>
  <w:style w:type="paragraph" w:styleId="Otsikko1">
    <w:name w:val="heading 1"/>
    <w:basedOn w:val="Normaali"/>
    <w:next w:val="s2"/>
    <w:qFormat/>
    <w:rsid w:val="00CB1D3B"/>
    <w:pPr>
      <w:keepNext/>
      <w:spacing w:after="480"/>
      <w:outlineLvl w:val="0"/>
    </w:pPr>
    <w:rPr>
      <w:b/>
      <w:caps/>
    </w:rPr>
  </w:style>
  <w:style w:type="paragraph" w:styleId="Otsikko2">
    <w:name w:val="heading 2"/>
    <w:basedOn w:val="Normaali"/>
    <w:next w:val="s2"/>
    <w:qFormat/>
    <w:rsid w:val="00CB1D3B"/>
    <w:pPr>
      <w:keepNext/>
      <w:outlineLvl w:val="1"/>
    </w:pPr>
  </w:style>
  <w:style w:type="paragraph" w:styleId="Otsikko3">
    <w:name w:val="heading 3"/>
    <w:basedOn w:val="Normaali"/>
    <w:next w:val="s2"/>
    <w:qFormat/>
    <w:rsid w:val="00CB1D3B"/>
    <w:pPr>
      <w:keepNext/>
      <w:outlineLvl w:val="2"/>
    </w:p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customStyle="1" w:styleId="s2">
    <w:name w:val="s2"/>
    <w:basedOn w:val="Normaali"/>
    <w:rsid w:val="00CB1D3B"/>
    <w:pPr>
      <w:ind w:left="2591"/>
    </w:pPr>
  </w:style>
  <w:style w:type="paragraph" w:customStyle="1" w:styleId="l1">
    <w:name w:val="l1"/>
    <w:basedOn w:val="Normaali"/>
    <w:rsid w:val="00CB1D3B"/>
    <w:pPr>
      <w:ind w:left="1874" w:hanging="576"/>
    </w:pPr>
  </w:style>
  <w:style w:type="paragraph" w:customStyle="1" w:styleId="l2">
    <w:name w:val="l2"/>
    <w:basedOn w:val="Normaali"/>
    <w:rsid w:val="00CB1D3B"/>
    <w:pPr>
      <w:ind w:left="3167" w:hanging="576"/>
    </w:pPr>
  </w:style>
  <w:style w:type="paragraph" w:customStyle="1" w:styleId="s1">
    <w:name w:val="s1"/>
    <w:basedOn w:val="Normaali"/>
    <w:rsid w:val="00CB1D3B"/>
    <w:pPr>
      <w:ind w:left="1298"/>
    </w:pPr>
  </w:style>
  <w:style w:type="paragraph" w:customStyle="1" w:styleId="v1">
    <w:name w:val="v1"/>
    <w:basedOn w:val="Normaali"/>
    <w:rsid w:val="00CB1D3B"/>
    <w:pPr>
      <w:ind w:left="1298" w:hanging="1298"/>
    </w:pPr>
  </w:style>
  <w:style w:type="paragraph" w:customStyle="1" w:styleId="v2">
    <w:name w:val="v2"/>
    <w:basedOn w:val="Normaali"/>
    <w:rsid w:val="00CB1D3B"/>
    <w:pPr>
      <w:ind w:left="2592" w:hanging="2592"/>
    </w:pPr>
  </w:style>
  <w:style w:type="paragraph" w:styleId="Yltunniste">
    <w:name w:val="header"/>
    <w:basedOn w:val="Normaali"/>
    <w:rsid w:val="00CB1D3B"/>
    <w:pPr>
      <w:spacing w:after="0"/>
    </w:pPr>
  </w:style>
  <w:style w:type="paragraph" w:styleId="Alatunniste">
    <w:name w:val="footer"/>
    <w:basedOn w:val="Normaali"/>
    <w:rsid w:val="00CB1D3B"/>
    <w:pPr>
      <w:spacing w:after="0"/>
    </w:pPr>
  </w:style>
  <w:style w:type="character" w:styleId="Sivunumero">
    <w:name w:val="page number"/>
    <w:basedOn w:val="Kappaleenoletusfontti"/>
    <w:rsid w:val="00CB1D3B"/>
  </w:style>
  <w:style w:type="paragraph" w:customStyle="1" w:styleId="Vastaanottaja">
    <w:name w:val="Vastaanottaja"/>
    <w:basedOn w:val="Normaali"/>
    <w:rsid w:val="00CB1D3B"/>
    <w:pPr>
      <w:spacing w:after="0"/>
    </w:pPr>
  </w:style>
  <w:style w:type="paragraph" w:customStyle="1" w:styleId="Viite">
    <w:name w:val="Viite"/>
    <w:basedOn w:val="Normaali"/>
    <w:next w:val="Otsikko1"/>
    <w:rsid w:val="00CB1D3B"/>
    <w:pPr>
      <w:spacing w:before="720"/>
    </w:pPr>
  </w:style>
  <w:style w:type="paragraph" w:customStyle="1" w:styleId="Laatija">
    <w:name w:val="Laatija"/>
    <w:basedOn w:val="Normaali"/>
    <w:next w:val="Vastaanottaja"/>
    <w:rsid w:val="00CB1D3B"/>
    <w:pPr>
      <w:tabs>
        <w:tab w:val="left" w:pos="2592"/>
        <w:tab w:val="left" w:pos="5184"/>
        <w:tab w:val="left" w:pos="9072"/>
      </w:tabs>
      <w:spacing w:after="720"/>
    </w:pPr>
  </w:style>
  <w:style w:type="paragraph" w:styleId="Merkittyluettelo">
    <w:name w:val="List Bullet"/>
    <w:basedOn w:val="Normaali"/>
    <w:rsid w:val="00CB1D3B"/>
    <w:pPr>
      <w:ind w:left="283" w:hanging="283"/>
    </w:pPr>
  </w:style>
  <w:style w:type="paragraph" w:styleId="Makroteksti">
    <w:name w:val="macro"/>
    <w:semiHidden/>
    <w:rsid w:val="00CB1D3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Arial" w:hAnsi="Arial"/>
      <w:sz w:val="22"/>
      <w:lang w:eastAsia="en-US"/>
    </w:rPr>
  </w:style>
  <w:style w:type="paragraph" w:styleId="Seliteteksti">
    <w:name w:val="Balloon Text"/>
    <w:basedOn w:val="Normaali"/>
    <w:semiHidden/>
    <w:rsid w:val="00B22195"/>
    <w:rPr>
      <w:rFonts w:ascii="Tahoma" w:hAnsi="Tahoma" w:cs="Tahoma"/>
      <w:sz w:val="16"/>
      <w:szCs w:val="16"/>
    </w:rPr>
  </w:style>
  <w:style w:type="character" w:styleId="Hyperlinkki">
    <w:name w:val="Hyperlink"/>
    <w:basedOn w:val="Kappaleenoletusfontti"/>
    <w:rsid w:val="000E760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043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peter1\Application%20Data\Microsoft\Templates\Kraft%20muistiopohja.dot" TargetMode="Externa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Kraft muistiopohja</Template>
  <TotalTime>54</TotalTime>
  <Pages>3</Pages>
  <Words>447</Words>
  <Characters>3622</Characters>
  <Application>Microsoft Office Word</Application>
  <DocSecurity>0</DocSecurity>
  <Lines>30</Lines>
  <Paragraphs>8</Paragraphs>
  <ScaleCrop>false</ScaleCrop>
  <HeadingPairs>
    <vt:vector size="4" baseType="variant">
      <vt:variant>
        <vt:lpstr>Otsikko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Yleinen asiakirjamalli, SF-stand.</vt:lpstr>
      <vt:lpstr>Yleinen asiakirjamalli, SF-stand.</vt:lpstr>
    </vt:vector>
  </TitlesOfParts>
  <Company>Oy Estrella Ab</Company>
  <LinksUpToDate>false</LinksUpToDate>
  <CharactersWithSpaces>4061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Yleinen asiakirjamalli, SF-stand.</dc:title>
  <dc:creator>Administrator</dc:creator>
  <cp:keywords>malli WW60sf</cp:keywords>
  <dc:description>Versiopvm:  29.8.95</dc:description>
  <cp:lastModifiedBy>Peter</cp:lastModifiedBy>
  <cp:revision>22</cp:revision>
  <cp:lastPrinted>2011-01-31T08:09:00Z</cp:lastPrinted>
  <dcterms:created xsi:type="dcterms:W3CDTF">2011-01-26T09:42:00Z</dcterms:created>
  <dcterms:modified xsi:type="dcterms:W3CDTF">2011-03-20T09:24:00Z</dcterms:modified>
</cp:coreProperties>
</file>