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6C" w:rsidRPr="00C7537D" w:rsidRDefault="00BB6C3D" w:rsidP="005E55C7">
      <w:pPr>
        <w:pStyle w:val="l1"/>
        <w:ind w:left="1800" w:right="1680" w:firstLine="0"/>
        <w:rPr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</w:t>
      </w:r>
      <w:r w:rsidR="00EA3204" w:rsidRPr="007911B9">
        <w:rPr>
          <w:sz w:val="22"/>
          <w:szCs w:val="28"/>
          <w:lang w:val="sv-SE"/>
        </w:rPr>
        <w:t xml:space="preserve">Nr: </w:t>
      </w:r>
      <w:r w:rsidR="00E061D7" w:rsidRPr="007911B9">
        <w:rPr>
          <w:sz w:val="22"/>
          <w:szCs w:val="28"/>
          <w:lang w:val="sv-SE"/>
        </w:rPr>
        <w:t>2</w:t>
      </w:r>
      <w:r w:rsidR="00BB34DB" w:rsidRPr="007911B9">
        <w:rPr>
          <w:sz w:val="22"/>
          <w:szCs w:val="28"/>
          <w:lang w:val="sv-SE"/>
        </w:rPr>
        <w:t xml:space="preserve"> / 2012</w:t>
      </w:r>
    </w:p>
    <w:p w:rsidR="006F1DA5" w:rsidRDefault="006F1DA5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E061D7">
        <w:rPr>
          <w:sz w:val="28"/>
          <w:szCs w:val="28"/>
          <w:lang w:val="sv-SE"/>
        </w:rPr>
        <w:t>28</w:t>
      </w:r>
      <w:r w:rsidR="00B836C3" w:rsidRPr="00C7537D">
        <w:rPr>
          <w:sz w:val="28"/>
          <w:szCs w:val="28"/>
          <w:lang w:val="sv-SE"/>
        </w:rPr>
        <w:t>.</w:t>
      </w:r>
      <w:r w:rsidR="00E061D7">
        <w:rPr>
          <w:sz w:val="28"/>
          <w:szCs w:val="28"/>
          <w:lang w:val="sv-SE"/>
        </w:rPr>
        <w:t>2</w:t>
      </w:r>
      <w:r w:rsidR="00BB34DB">
        <w:rPr>
          <w:sz w:val="28"/>
          <w:szCs w:val="28"/>
          <w:lang w:val="sv-SE"/>
        </w:rPr>
        <w:t>.2012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6F1DA5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7911B9" w:rsidRPr="007911B9">
        <w:rPr>
          <w:color w:val="000000"/>
          <w:lang w:val="sv-SE"/>
        </w:rPr>
        <w:t>Pensions</w:t>
      </w:r>
      <w:r w:rsidR="00E061D7">
        <w:rPr>
          <w:color w:val="000000"/>
          <w:lang w:val="sv-SE"/>
        </w:rPr>
        <w:t xml:space="preserve"> Fennia, Folkskolegränden 1 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>Jan Schulman</w:t>
      </w:r>
      <w:r w:rsidR="00131CD0">
        <w:rPr>
          <w:color w:val="000000"/>
          <w:lang w:val="sv-SE"/>
        </w:rPr>
        <w:t xml:space="preserve"> (ordf.)</w:t>
      </w:r>
      <w:r w:rsidR="00EF1C7B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131CD0">
        <w:rPr>
          <w:color w:val="000000"/>
          <w:lang w:val="sv-SE"/>
        </w:rPr>
        <w:t xml:space="preserve"> (sekr.)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BB34DB">
        <w:rPr>
          <w:color w:val="000000"/>
          <w:lang w:val="sv-SE"/>
        </w:rPr>
        <w:t xml:space="preserve"> </w:t>
      </w:r>
      <w:r w:rsidR="00E061D7">
        <w:rPr>
          <w:color w:val="000000"/>
          <w:lang w:val="sv-SE"/>
        </w:rPr>
        <w:tab/>
      </w:r>
      <w:r w:rsidR="00E061D7">
        <w:rPr>
          <w:color w:val="000000"/>
          <w:lang w:val="sv-SE"/>
        </w:rPr>
        <w:tab/>
      </w:r>
      <w:r w:rsidR="00BB34DB">
        <w:rPr>
          <w:color w:val="000000"/>
          <w:lang w:val="sv-SE"/>
        </w:rPr>
        <w:t xml:space="preserve">Minette Schulman, </w:t>
      </w:r>
      <w:r w:rsidR="00BB34DB" w:rsidRPr="00BB34DB">
        <w:rPr>
          <w:color w:val="000000"/>
          <w:lang w:val="sv-SE"/>
        </w:rPr>
        <w:t>Jyrki Koulumies</w:t>
      </w:r>
      <w:r w:rsidR="00E061D7">
        <w:rPr>
          <w:color w:val="000000"/>
          <w:lang w:val="sv-SE"/>
        </w:rPr>
        <w:br/>
        <w:t>Frånvarande:</w:t>
      </w:r>
      <w:r w:rsidR="00E061D7">
        <w:rPr>
          <w:color w:val="000000"/>
          <w:lang w:val="sv-SE"/>
        </w:rPr>
        <w:tab/>
      </w:r>
      <w:r w:rsidR="00E061D7" w:rsidRPr="00131CD0">
        <w:rPr>
          <w:color w:val="000000"/>
          <w:lang w:val="sv-SE"/>
        </w:rPr>
        <w:t>Juhana Schulman</w:t>
      </w:r>
    </w:p>
    <w:p w:rsidR="006F1DA5" w:rsidRPr="00BB34DB" w:rsidRDefault="006F1DA5" w:rsidP="005E7042">
      <w:pPr>
        <w:pStyle w:val="l1"/>
        <w:ind w:left="1800" w:right="1680" w:firstLine="0"/>
        <w:rPr>
          <w:color w:val="000000"/>
          <w:lang w:val="sv-SE"/>
        </w:rPr>
      </w:pPr>
    </w:p>
    <w:p w:rsidR="003179B7" w:rsidRPr="003179B7" w:rsidRDefault="004E0D22" w:rsidP="003179B7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="00005E80">
        <w:rPr>
          <w:b/>
          <w:color w:val="000000"/>
          <w:lang w:val="sv-SE"/>
        </w:rPr>
        <w:br/>
      </w:r>
      <w:r w:rsidRPr="0061773F">
        <w:rPr>
          <w:b/>
          <w:color w:val="000000"/>
          <w:lang w:val="sv-SE"/>
        </w:rPr>
        <w:br/>
      </w:r>
      <w:r w:rsidR="00131CD0">
        <w:rPr>
          <w:color w:val="000000"/>
          <w:lang w:val="sv-SE"/>
        </w:rPr>
        <w:t xml:space="preserve">Ordf. 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  <w:r w:rsidR="003179B7">
        <w:rPr>
          <w:color w:val="000000"/>
          <w:lang w:val="sv-SE"/>
        </w:rPr>
        <w:br/>
      </w:r>
    </w:p>
    <w:p w:rsidR="00A541B4" w:rsidRPr="00A541B4" w:rsidRDefault="003179B7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E00841">
        <w:rPr>
          <w:b/>
          <w:color w:val="000000"/>
          <w:lang w:val="sv-SE"/>
        </w:rPr>
        <w:t>Estlands resan</w:t>
      </w:r>
      <w:r w:rsidRPr="00E00841">
        <w:rPr>
          <w:color w:val="000000"/>
          <w:lang w:val="sv-SE"/>
        </w:rPr>
        <w:br/>
      </w:r>
      <w:r w:rsidRPr="00E00841">
        <w:rPr>
          <w:color w:val="000000"/>
          <w:lang w:val="sv-SE"/>
        </w:rPr>
        <w:br/>
      </w:r>
      <w:r w:rsidR="00E061D7">
        <w:rPr>
          <w:lang w:val="sv-SE"/>
        </w:rPr>
        <w:t xml:space="preserve">Planeringen av resan har framskridit så att vi har en kostnadsram om ca 300€ per person + 50€ tilläggsavgift för singelrum. En del kostnader är fortfarande oklara och arbetsgruppen skall </w:t>
      </w:r>
      <w:r w:rsidR="005147B5">
        <w:rPr>
          <w:lang w:val="sv-SE"/>
        </w:rPr>
        <w:t>sammanträda</w:t>
      </w:r>
      <w:r w:rsidR="00E061D7">
        <w:rPr>
          <w:lang w:val="sv-SE"/>
        </w:rPr>
        <w:t xml:space="preserve"> inom några veckor för att fastslå dessa. Även eventuellt barnpris är fortfarande öppet.</w:t>
      </w:r>
      <w:r w:rsidR="00E061D7">
        <w:rPr>
          <w:lang w:val="sv-SE"/>
        </w:rPr>
        <w:br/>
        <w:t>Peter sätter ut info om resan inkl. kostnadsram och resebeskrivningen till samtliga medlemmar samt hemsidan och Facebook. Samtidigt ombedes medlemmarna ind</w:t>
      </w:r>
      <w:r w:rsidR="00E061D7">
        <w:rPr>
          <w:lang w:val="sv-SE"/>
        </w:rPr>
        <w:t>i</w:t>
      </w:r>
      <w:r w:rsidR="00E061D7">
        <w:rPr>
          <w:lang w:val="sv-SE"/>
        </w:rPr>
        <w:t>kera preliminärt intresse för deltagandet.</w:t>
      </w:r>
      <w:r w:rsidR="00A541B4">
        <w:rPr>
          <w:lang w:val="sv-SE"/>
        </w:rPr>
        <w:br/>
      </w:r>
    </w:p>
    <w:p w:rsidR="005312CE" w:rsidRPr="005312CE" w:rsidRDefault="00E95344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>
        <w:rPr>
          <w:b/>
          <w:lang w:val="sv-SE"/>
        </w:rPr>
        <w:t>V</w:t>
      </w:r>
      <w:r w:rsidRPr="00E95344">
        <w:rPr>
          <w:b/>
          <w:lang w:val="sv-SE"/>
        </w:rPr>
        <w:t>årutflykt till Virkby</w:t>
      </w:r>
      <w:r w:rsidR="00A541B4">
        <w:rPr>
          <w:lang w:val="sv-SE"/>
        </w:rPr>
        <w:br/>
      </w:r>
      <w:r w:rsidR="00A541B4">
        <w:rPr>
          <w:lang w:val="sv-SE"/>
        </w:rPr>
        <w:br/>
        <w:t xml:space="preserve">Minette </w:t>
      </w:r>
      <w:r>
        <w:rPr>
          <w:lang w:val="sv-SE"/>
        </w:rPr>
        <w:t>informerade att det planerade datumet inte passar guiden. Således fastslogs ett nytt datum: Lördagen den 26.5.2012.  Programram vore följande:</w:t>
      </w:r>
      <w:r>
        <w:rPr>
          <w:lang w:val="sv-SE"/>
        </w:rPr>
        <w:br/>
      </w:r>
      <w:r w:rsidR="005312CE">
        <w:rPr>
          <w:lang w:val="sv-SE"/>
        </w:rPr>
        <w:t xml:space="preserve"> </w:t>
      </w:r>
      <w:r w:rsidR="005312CE">
        <w:rPr>
          <w:lang w:val="sv-SE"/>
        </w:rPr>
        <w:tab/>
      </w:r>
      <w:r>
        <w:rPr>
          <w:lang w:val="sv-SE"/>
        </w:rPr>
        <w:t xml:space="preserve">kl. 11:00 </w:t>
      </w:r>
      <w:r w:rsidR="005312CE">
        <w:rPr>
          <w:lang w:val="sv-SE"/>
        </w:rPr>
        <w:tab/>
      </w:r>
      <w:r w:rsidR="005312CE">
        <w:rPr>
          <w:lang w:val="sv-SE"/>
        </w:rPr>
        <w:tab/>
      </w:r>
      <w:r>
        <w:rPr>
          <w:lang w:val="sv-SE"/>
        </w:rPr>
        <w:t>samling i Virkby</w:t>
      </w:r>
      <w:r w:rsidR="005312CE">
        <w:rPr>
          <w:lang w:val="sv-SE"/>
        </w:rPr>
        <w:br/>
        <w:t xml:space="preserve"> </w:t>
      </w:r>
      <w:r w:rsidR="005312CE">
        <w:rPr>
          <w:lang w:val="sv-SE"/>
        </w:rPr>
        <w:tab/>
        <w:t xml:space="preserve">kl. 11:00 - 13:00 </w:t>
      </w:r>
      <w:r w:rsidR="005312CE">
        <w:rPr>
          <w:lang w:val="sv-SE"/>
        </w:rPr>
        <w:tab/>
        <w:t xml:space="preserve">guidad rundvandring </w:t>
      </w:r>
      <w:r w:rsidR="005312CE">
        <w:rPr>
          <w:lang w:val="sv-SE"/>
        </w:rPr>
        <w:br/>
        <w:t xml:space="preserve"> </w:t>
      </w:r>
      <w:r w:rsidR="005312CE">
        <w:rPr>
          <w:lang w:val="sv-SE"/>
        </w:rPr>
        <w:tab/>
        <w:t xml:space="preserve">kl. 13:00 </w:t>
      </w:r>
      <w:r w:rsidR="005312CE">
        <w:rPr>
          <w:lang w:val="sv-SE"/>
        </w:rPr>
        <w:tab/>
      </w:r>
      <w:r w:rsidR="005312CE">
        <w:rPr>
          <w:lang w:val="sv-SE"/>
        </w:rPr>
        <w:tab/>
        <w:t>lunch (offert har inbetts från Klubbhuset i Virkby)</w:t>
      </w:r>
      <w:r w:rsidR="005312CE">
        <w:rPr>
          <w:lang w:val="sv-SE"/>
        </w:rPr>
        <w:br/>
      </w:r>
      <w:r w:rsidR="005312CE">
        <w:rPr>
          <w:lang w:val="sv-SE"/>
        </w:rPr>
        <w:br/>
        <w:t xml:space="preserve"> I samband med lunchen skulle Henrik Schulman berätta om ställets kopplingar till släkten (Margit Schulman gift med Petter Forsström)</w:t>
      </w:r>
      <w:r w:rsidR="005312CE">
        <w:rPr>
          <w:lang w:val="sv-SE"/>
        </w:rPr>
        <w:br/>
      </w:r>
      <w:r w:rsidR="005312CE">
        <w:rPr>
          <w:lang w:val="sv-SE"/>
        </w:rPr>
        <w:br/>
        <w:t>Kostnaden för guiden blir 70€ vilket förslagsvis släktföreningen kunde stå för. Lunchpriset betalas av var och en på platsen direkt till restaurangen.</w:t>
      </w:r>
      <w:r w:rsidR="005312CE">
        <w:rPr>
          <w:lang w:val="sv-SE"/>
        </w:rPr>
        <w:br/>
      </w:r>
      <w:r w:rsidR="005312CE">
        <w:rPr>
          <w:lang w:val="sv-SE"/>
        </w:rPr>
        <w:br/>
        <w:t>Peter sätter ut info om detta till medlemmarna</w:t>
      </w:r>
      <w:r w:rsidR="005312CE">
        <w:rPr>
          <w:lang w:val="sv-SE"/>
        </w:rPr>
        <w:br/>
      </w:r>
    </w:p>
    <w:p w:rsidR="00A541B4" w:rsidRPr="00A541B4" w:rsidRDefault="00F82FFC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>
        <w:rPr>
          <w:b/>
          <w:lang w:val="sv-SE"/>
        </w:rPr>
        <w:lastRenderedPageBreak/>
        <w:t>Aktiviteter</w:t>
      </w:r>
      <w:r w:rsidR="005312CE">
        <w:rPr>
          <w:b/>
          <w:lang w:val="sv-SE"/>
        </w:rPr>
        <w:t xml:space="preserve"> 2013</w:t>
      </w:r>
      <w:r w:rsidR="005312CE">
        <w:rPr>
          <w:lang w:val="sv-SE"/>
        </w:rPr>
        <w:br/>
      </w:r>
      <w:r w:rsidR="005312CE">
        <w:rPr>
          <w:lang w:val="sv-SE"/>
        </w:rPr>
        <w:br/>
        <w:t>Ett eventuellt teaterbesök till första halvåret 2013 diskuterades. Minette förbereder ärendet.</w:t>
      </w:r>
      <w:r>
        <w:rPr>
          <w:lang w:val="sv-SE"/>
        </w:rPr>
        <w:br/>
        <w:t>Tauno förbereder ett föredrag om släktens stämpel till årsmötet 2013.</w:t>
      </w:r>
      <w:r w:rsidR="00A541B4">
        <w:rPr>
          <w:lang w:val="sv-SE"/>
        </w:rPr>
        <w:br/>
      </w:r>
    </w:p>
    <w:p w:rsidR="006F1DA5" w:rsidRPr="006F1DA5" w:rsidRDefault="00A541B4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A541B4">
        <w:rPr>
          <w:b/>
          <w:lang w:val="sv-SE"/>
        </w:rPr>
        <w:t>Medlemsfrågor och ekonomi</w:t>
      </w:r>
      <w:r>
        <w:rPr>
          <w:lang w:val="sv-SE"/>
        </w:rPr>
        <w:br/>
      </w:r>
      <w:r>
        <w:rPr>
          <w:lang w:val="sv-SE"/>
        </w:rPr>
        <w:br/>
        <w:t xml:space="preserve">Tauno meddelade att </w:t>
      </w:r>
      <w:r w:rsidR="005312CE">
        <w:rPr>
          <w:lang w:val="sv-SE"/>
        </w:rPr>
        <w:t xml:space="preserve">vi fortfarande har ett litet antal obetalda medlemsavgifter från 2011. </w:t>
      </w:r>
      <w:r w:rsidR="005147B5">
        <w:rPr>
          <w:lang w:val="sv-SE"/>
        </w:rPr>
        <w:t>Medlemsavgifterna</w:t>
      </w:r>
      <w:r w:rsidR="005312CE">
        <w:rPr>
          <w:lang w:val="sv-SE"/>
        </w:rPr>
        <w:t xml:space="preserve"> för 2012 skall nu indrivas.</w:t>
      </w:r>
      <w:r w:rsidR="00F82FFC">
        <w:rPr>
          <w:lang w:val="sv-SE"/>
        </w:rPr>
        <w:t xml:space="preserve"> </w:t>
      </w:r>
      <w:r w:rsidR="005312CE">
        <w:rPr>
          <w:lang w:val="sv-SE"/>
        </w:rPr>
        <w:t>Peter sätter ut betalningsu</w:t>
      </w:r>
      <w:r w:rsidR="005312CE">
        <w:rPr>
          <w:lang w:val="sv-SE"/>
        </w:rPr>
        <w:t>n</w:t>
      </w:r>
      <w:r w:rsidR="005312CE">
        <w:rPr>
          <w:lang w:val="sv-SE"/>
        </w:rPr>
        <w:t>derlag.</w:t>
      </w:r>
      <w:r w:rsidR="00F82FFC">
        <w:rPr>
          <w:lang w:val="sv-SE"/>
        </w:rPr>
        <w:br/>
      </w:r>
      <w:r w:rsidR="00F82FFC">
        <w:rPr>
          <w:lang w:val="sv-SE"/>
        </w:rPr>
        <w:br/>
        <w:t xml:space="preserve">Tauno meddelade att </w:t>
      </w:r>
      <w:r w:rsidR="005147B5">
        <w:rPr>
          <w:lang w:val="sv-SE"/>
        </w:rPr>
        <w:t>kontovillkoren</w:t>
      </w:r>
      <w:r w:rsidR="00F82FFC">
        <w:rPr>
          <w:lang w:val="sv-SE"/>
        </w:rPr>
        <w:t xml:space="preserve"> på Handelsbanken inte går att omförhandla.</w:t>
      </w:r>
      <w:r w:rsidR="006F1DA5">
        <w:rPr>
          <w:lang w:val="sv-SE"/>
        </w:rPr>
        <w:br/>
      </w:r>
    </w:p>
    <w:p w:rsidR="00EF1C7B" w:rsidRPr="00E00841" w:rsidRDefault="006F1DA5" w:rsidP="00E00841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F1DA5">
        <w:rPr>
          <w:b/>
          <w:lang w:val="sv-SE"/>
        </w:rPr>
        <w:t>Släktträdet</w:t>
      </w:r>
      <w:r>
        <w:rPr>
          <w:lang w:val="sv-SE"/>
        </w:rPr>
        <w:br/>
      </w:r>
      <w:r>
        <w:rPr>
          <w:lang w:val="sv-SE"/>
        </w:rPr>
        <w:br/>
      </w:r>
      <w:r w:rsidR="008937B6">
        <w:rPr>
          <w:lang w:val="sv-SE"/>
        </w:rPr>
        <w:t>Applikationen på nätet skall utvärderas av släktnämndens medlemmar. Juhana har skickat linken. Sidorna är tillsvidare dock inte öppnade  för användarna.</w:t>
      </w:r>
      <w:r w:rsidR="003179B7" w:rsidRPr="00E00841">
        <w:rPr>
          <w:color w:val="000000"/>
          <w:lang w:val="sv-SE"/>
        </w:rPr>
        <w:br/>
      </w:r>
    </w:p>
    <w:p w:rsidR="00096E6C" w:rsidRPr="00BB34DB" w:rsidRDefault="00BB34DB" w:rsidP="003179B7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985" w:right="1680" w:hanging="562"/>
        <w:rPr>
          <w:color w:val="000000"/>
          <w:lang w:val="sv-SE"/>
        </w:rPr>
      </w:pPr>
      <w:r>
        <w:rPr>
          <w:b/>
          <w:color w:val="000000"/>
          <w:lang w:val="sv-SE"/>
        </w:rPr>
        <w:t>Nästa sammanträde</w:t>
      </w:r>
      <w:r w:rsidR="00005E80" w:rsidRPr="00BB34DB">
        <w:rPr>
          <w:color w:val="000000"/>
          <w:lang w:val="sv-SE"/>
        </w:rPr>
        <w:br/>
      </w:r>
      <w:r w:rsidR="00005E80" w:rsidRPr="00BB34DB">
        <w:rPr>
          <w:color w:val="000000"/>
          <w:lang w:val="sv-SE"/>
        </w:rPr>
        <w:br/>
      </w:r>
      <w:r w:rsidR="00D35E71" w:rsidRPr="00BB34DB">
        <w:rPr>
          <w:color w:val="000000"/>
          <w:lang w:val="sv-SE"/>
        </w:rPr>
        <w:t xml:space="preserve">Släktnämndens nästa möte </w:t>
      </w:r>
      <w:r w:rsidR="00097211" w:rsidRPr="00BB34DB">
        <w:rPr>
          <w:color w:val="000000"/>
          <w:lang w:val="sv-SE"/>
        </w:rPr>
        <w:t xml:space="preserve">förlades </w:t>
      </w:r>
      <w:r w:rsidR="00C34766" w:rsidRPr="00BB34DB">
        <w:rPr>
          <w:color w:val="000000"/>
          <w:lang w:val="sv-SE"/>
        </w:rPr>
        <w:t xml:space="preserve">till </w:t>
      </w:r>
      <w:r w:rsidR="00EA3204" w:rsidRPr="00BB34DB">
        <w:rPr>
          <w:b/>
          <w:color w:val="000000"/>
          <w:lang w:val="sv-SE"/>
        </w:rPr>
        <w:t>T</w:t>
      </w:r>
      <w:r w:rsidR="00005E80" w:rsidRPr="00BB34DB">
        <w:rPr>
          <w:b/>
          <w:color w:val="000000"/>
          <w:lang w:val="sv-SE"/>
        </w:rPr>
        <w:t>is</w:t>
      </w:r>
      <w:r w:rsidR="00D00D7A" w:rsidRPr="00BB34DB">
        <w:rPr>
          <w:b/>
          <w:color w:val="000000"/>
          <w:lang w:val="sv-SE"/>
        </w:rPr>
        <w:t>dagen</w:t>
      </w:r>
      <w:r w:rsidR="007132D2" w:rsidRPr="00BB34DB">
        <w:rPr>
          <w:b/>
          <w:color w:val="000000"/>
          <w:lang w:val="sv-SE"/>
        </w:rPr>
        <w:t xml:space="preserve"> </w:t>
      </w:r>
      <w:r w:rsidR="008C1720" w:rsidRPr="00BB34DB">
        <w:rPr>
          <w:b/>
          <w:color w:val="000000"/>
          <w:lang w:val="sv-SE"/>
        </w:rPr>
        <w:t>den</w:t>
      </w:r>
      <w:r w:rsidR="003A0A61" w:rsidRPr="00BB34DB">
        <w:rPr>
          <w:b/>
          <w:color w:val="000000"/>
          <w:lang w:val="sv-SE"/>
        </w:rPr>
        <w:t xml:space="preserve"> </w:t>
      </w:r>
      <w:r w:rsidR="008937B6">
        <w:rPr>
          <w:b/>
          <w:color w:val="000000"/>
          <w:lang w:val="sv-SE"/>
        </w:rPr>
        <w:t>3</w:t>
      </w:r>
      <w:r w:rsidR="00D54E5B" w:rsidRPr="00BB34DB">
        <w:rPr>
          <w:b/>
          <w:color w:val="000000"/>
          <w:lang w:val="sv-SE"/>
        </w:rPr>
        <w:t>.</w:t>
      </w:r>
      <w:r w:rsidR="008937B6">
        <w:rPr>
          <w:b/>
          <w:color w:val="000000"/>
          <w:lang w:val="sv-SE"/>
        </w:rPr>
        <w:t>4</w:t>
      </w:r>
      <w:r w:rsidR="00005E80" w:rsidRPr="00BB34DB">
        <w:rPr>
          <w:b/>
          <w:color w:val="000000"/>
          <w:lang w:val="sv-SE"/>
        </w:rPr>
        <w:t>.2012</w:t>
      </w:r>
      <w:r w:rsidR="00097211" w:rsidRPr="00BB34DB">
        <w:rPr>
          <w:b/>
          <w:color w:val="000000"/>
          <w:lang w:val="sv-SE"/>
        </w:rPr>
        <w:t xml:space="preserve"> kl. 18:00</w:t>
      </w:r>
      <w:r w:rsidR="003A0A61" w:rsidRPr="00BB34DB">
        <w:rPr>
          <w:b/>
          <w:color w:val="000000"/>
          <w:lang w:val="sv-SE"/>
        </w:rPr>
        <w:t xml:space="preserve"> </w:t>
      </w:r>
      <w:r w:rsidR="003A0A61" w:rsidRPr="00BB34DB">
        <w:rPr>
          <w:color w:val="000000"/>
          <w:lang w:val="sv-SE"/>
        </w:rPr>
        <w:t>på Schu</w:t>
      </w:r>
      <w:r w:rsidR="003A0A61" w:rsidRPr="00BB34DB">
        <w:rPr>
          <w:color w:val="000000"/>
          <w:lang w:val="sv-SE"/>
        </w:rPr>
        <w:t>l</w:t>
      </w:r>
      <w:r w:rsidR="003A0A61" w:rsidRPr="00BB34DB">
        <w:rPr>
          <w:color w:val="000000"/>
          <w:lang w:val="sv-SE"/>
        </w:rPr>
        <w:t xml:space="preserve">mans Konsthandel, Kaserngatan 2, Helsingfors. </w:t>
      </w:r>
      <w:r w:rsidR="00D35E71" w:rsidRPr="00BB34DB">
        <w:rPr>
          <w:color w:val="000000"/>
          <w:lang w:val="sv-SE"/>
        </w:rPr>
        <w:br/>
      </w:r>
      <w:r w:rsidR="00D35E71" w:rsidRPr="00BB34DB">
        <w:rPr>
          <w:color w:val="000000"/>
          <w:lang w:val="sv-SE"/>
        </w:rPr>
        <w:br/>
      </w: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8937B6">
        <w:rPr>
          <w:color w:val="000000"/>
          <w:lang w:val="sv-SE"/>
        </w:rPr>
        <w:t>5</w:t>
      </w:r>
      <w:r w:rsidR="00D3474F">
        <w:rPr>
          <w:color w:val="000000"/>
          <w:lang w:val="sv-SE"/>
        </w:rPr>
        <w:t>.</w:t>
      </w:r>
      <w:r w:rsidR="008937B6">
        <w:rPr>
          <w:color w:val="000000"/>
          <w:lang w:val="sv-SE"/>
        </w:rPr>
        <w:t>3</w:t>
      </w:r>
      <w:r w:rsidR="00BB34DB">
        <w:rPr>
          <w:color w:val="000000"/>
          <w:lang w:val="sv-SE"/>
        </w:rPr>
        <w:t>.2012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D00D7A">
        <w:rPr>
          <w:color w:val="000000"/>
          <w:lang w:val="sv-SE"/>
        </w:rPr>
        <w:t>Jan Schulman</w:t>
      </w:r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C36" w:rsidRDefault="00256C36">
      <w:r>
        <w:separator/>
      </w:r>
    </w:p>
  </w:endnote>
  <w:endnote w:type="continuationSeparator" w:id="0">
    <w:p w:rsidR="00256C36" w:rsidRDefault="00256C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B067B8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B067B8" w:rsidRPr="00D26864">
      <w:rPr>
        <w:rStyle w:val="Sivunumero"/>
        <w:color w:val="999999"/>
        <w:sz w:val="16"/>
        <w:szCs w:val="16"/>
      </w:rPr>
      <w:fldChar w:fldCharType="separate"/>
    </w:r>
    <w:r w:rsidR="007911B9">
      <w:rPr>
        <w:rStyle w:val="Sivunumero"/>
        <w:noProof/>
        <w:color w:val="999999"/>
        <w:sz w:val="16"/>
        <w:szCs w:val="16"/>
        <w:lang w:val="sv-SE"/>
      </w:rPr>
      <w:t>1</w:t>
    </w:r>
    <w:r w:rsidR="00B067B8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B067B8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B067B8" w:rsidRPr="00D26864">
      <w:rPr>
        <w:rStyle w:val="Sivunumero"/>
        <w:color w:val="999999"/>
        <w:sz w:val="16"/>
        <w:szCs w:val="16"/>
      </w:rPr>
      <w:fldChar w:fldCharType="separate"/>
    </w:r>
    <w:r w:rsidR="007911B9">
      <w:rPr>
        <w:rStyle w:val="Sivunumero"/>
        <w:noProof/>
        <w:color w:val="999999"/>
        <w:sz w:val="16"/>
        <w:szCs w:val="16"/>
        <w:lang w:val="sv-SE"/>
      </w:rPr>
      <w:t>2</w:t>
    </w:r>
    <w:r w:rsidR="00B067B8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C36" w:rsidRDefault="00256C36">
      <w:r>
        <w:separator/>
      </w:r>
    </w:p>
  </w:footnote>
  <w:footnote w:type="continuationSeparator" w:id="0">
    <w:p w:rsidR="00256C36" w:rsidRDefault="00256C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05E80"/>
    <w:rsid w:val="000202BA"/>
    <w:rsid w:val="00020444"/>
    <w:rsid w:val="00031640"/>
    <w:rsid w:val="0003589F"/>
    <w:rsid w:val="00036B1F"/>
    <w:rsid w:val="00063F25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27F5"/>
    <w:rsid w:val="00191A35"/>
    <w:rsid w:val="001947D8"/>
    <w:rsid w:val="001A235B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2A86"/>
    <w:rsid w:val="002368A1"/>
    <w:rsid w:val="00240E5F"/>
    <w:rsid w:val="00256C36"/>
    <w:rsid w:val="00256FF3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52AA"/>
    <w:rsid w:val="0048281A"/>
    <w:rsid w:val="00486C53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3892"/>
    <w:rsid w:val="00533909"/>
    <w:rsid w:val="00536074"/>
    <w:rsid w:val="0054085F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628F3"/>
    <w:rsid w:val="00683DDA"/>
    <w:rsid w:val="006A0944"/>
    <w:rsid w:val="006C060A"/>
    <w:rsid w:val="006D11F3"/>
    <w:rsid w:val="006D2DC3"/>
    <w:rsid w:val="006D55C5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8503D"/>
    <w:rsid w:val="00A96A2D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067B8"/>
    <w:rsid w:val="00B1018D"/>
    <w:rsid w:val="00B125F1"/>
    <w:rsid w:val="00B22195"/>
    <w:rsid w:val="00B311B6"/>
    <w:rsid w:val="00B33C7C"/>
    <w:rsid w:val="00B348E5"/>
    <w:rsid w:val="00B42037"/>
    <w:rsid w:val="00B42BAB"/>
    <w:rsid w:val="00B700A9"/>
    <w:rsid w:val="00B7114E"/>
    <w:rsid w:val="00B836C3"/>
    <w:rsid w:val="00B852B0"/>
    <w:rsid w:val="00B90C7F"/>
    <w:rsid w:val="00BA17CE"/>
    <w:rsid w:val="00BA29FD"/>
    <w:rsid w:val="00BA3307"/>
    <w:rsid w:val="00BB34DB"/>
    <w:rsid w:val="00BB5BA7"/>
    <w:rsid w:val="00BB6C3D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22923"/>
    <w:rsid w:val="00C34766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76C3"/>
    <w:rsid w:val="00CE18C7"/>
    <w:rsid w:val="00CF05CC"/>
    <w:rsid w:val="00CF2EA7"/>
    <w:rsid w:val="00CF3F8B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C0174"/>
    <w:rsid w:val="00DC3784"/>
    <w:rsid w:val="00DC3B3A"/>
    <w:rsid w:val="00DD3BE8"/>
    <w:rsid w:val="00DD5CFA"/>
    <w:rsid w:val="00DE5180"/>
    <w:rsid w:val="00DF0ED9"/>
    <w:rsid w:val="00E00841"/>
    <w:rsid w:val="00E061D7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5344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7D87"/>
    <w:rsid w:val="00F2323E"/>
    <w:rsid w:val="00F25C2D"/>
    <w:rsid w:val="00F26E7F"/>
    <w:rsid w:val="00F30B04"/>
    <w:rsid w:val="00F331B5"/>
    <w:rsid w:val="00F52F12"/>
    <w:rsid w:val="00F559FC"/>
    <w:rsid w:val="00F56D23"/>
    <w:rsid w:val="00F70495"/>
    <w:rsid w:val="00F7741E"/>
    <w:rsid w:val="00F82FFC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  <w:style w:type="character" w:styleId="AvattuHyperlinkki">
    <w:name w:val="FollowedHyperlink"/>
    <w:basedOn w:val="Kappaleenoletusfontti"/>
    <w:rsid w:val="00E0084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27</TotalTime>
  <Pages>2</Pages>
  <Words>271</Words>
  <Characters>2197</Characters>
  <Application>Microsoft Office Word</Application>
  <DocSecurity>0</DocSecurity>
  <Lines>18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7</cp:revision>
  <cp:lastPrinted>2011-10-17T08:50:00Z</cp:lastPrinted>
  <dcterms:created xsi:type="dcterms:W3CDTF">2012-03-05T09:10:00Z</dcterms:created>
  <dcterms:modified xsi:type="dcterms:W3CDTF">2012-03-06T11:18:00Z</dcterms:modified>
</cp:coreProperties>
</file>