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E6C" w:rsidRPr="00C7537D" w:rsidRDefault="00BB6C3D" w:rsidP="005E55C7">
      <w:pPr>
        <w:pStyle w:val="l1"/>
        <w:ind w:left="1800" w:right="1680" w:firstLine="0"/>
        <w:rPr>
          <w:sz w:val="28"/>
          <w:szCs w:val="28"/>
          <w:lang w:val="sv-SE"/>
        </w:rPr>
      </w:pP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  <w:t xml:space="preserve">    </w:t>
      </w:r>
      <w:r w:rsidR="00EA3204">
        <w:rPr>
          <w:sz w:val="28"/>
          <w:szCs w:val="28"/>
          <w:lang w:val="sv-SE"/>
        </w:rPr>
        <w:t xml:space="preserve">       Nr: </w:t>
      </w:r>
      <w:r w:rsidR="00EF1C7B">
        <w:rPr>
          <w:sz w:val="28"/>
          <w:szCs w:val="28"/>
          <w:lang w:val="sv-SE"/>
        </w:rPr>
        <w:t>4</w:t>
      </w:r>
      <w:r w:rsidRPr="00C7537D">
        <w:rPr>
          <w:sz w:val="28"/>
          <w:szCs w:val="28"/>
          <w:lang w:val="sv-SE"/>
        </w:rPr>
        <w:t xml:space="preserve"> / 2011</w:t>
      </w:r>
    </w:p>
    <w:p w:rsidR="004B4D27" w:rsidRPr="0061773F" w:rsidRDefault="00AD2ACF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 w:rsidRPr="00C7537D">
        <w:rPr>
          <w:sz w:val="28"/>
          <w:szCs w:val="28"/>
          <w:lang w:val="sv-SE"/>
        </w:rPr>
        <w:t xml:space="preserve">Protokoll över </w:t>
      </w:r>
      <w:r w:rsidR="007710FA" w:rsidRPr="00C7537D">
        <w:rPr>
          <w:sz w:val="28"/>
          <w:szCs w:val="28"/>
          <w:lang w:val="sv-SE"/>
        </w:rPr>
        <w:t>Släktnämnden</w:t>
      </w:r>
      <w:r w:rsidR="00C01A37" w:rsidRPr="00C7537D">
        <w:rPr>
          <w:sz w:val="28"/>
          <w:szCs w:val="28"/>
          <w:lang w:val="sv-SE"/>
        </w:rPr>
        <w:t xml:space="preserve">s möte den </w:t>
      </w:r>
      <w:r w:rsidR="00EF1C7B">
        <w:rPr>
          <w:sz w:val="28"/>
          <w:szCs w:val="28"/>
          <w:lang w:val="sv-SE"/>
        </w:rPr>
        <w:t>30</w:t>
      </w:r>
      <w:r w:rsidR="00B836C3" w:rsidRPr="00C7537D">
        <w:rPr>
          <w:sz w:val="28"/>
          <w:szCs w:val="28"/>
          <w:lang w:val="sv-SE"/>
        </w:rPr>
        <w:t>.</w:t>
      </w:r>
      <w:r w:rsidR="00EF1C7B">
        <w:rPr>
          <w:sz w:val="28"/>
          <w:szCs w:val="28"/>
          <w:lang w:val="sv-SE"/>
        </w:rPr>
        <w:t>8</w:t>
      </w:r>
      <w:r w:rsidR="00BB6C3D" w:rsidRPr="00C7537D">
        <w:rPr>
          <w:sz w:val="28"/>
          <w:szCs w:val="28"/>
          <w:lang w:val="sv-SE"/>
        </w:rPr>
        <w:t>.2011</w:t>
      </w:r>
      <w:r w:rsidR="00F331B5" w:rsidRPr="00C7537D">
        <w:rPr>
          <w:sz w:val="28"/>
          <w:szCs w:val="28"/>
          <w:lang w:val="sv-SE"/>
        </w:rPr>
        <w:tab/>
      </w:r>
      <w:r w:rsidR="00F331B5">
        <w:rPr>
          <w:color w:val="000000"/>
          <w:sz w:val="28"/>
          <w:szCs w:val="28"/>
          <w:lang w:val="sv-SE"/>
        </w:rPr>
        <w:tab/>
      </w:r>
    </w:p>
    <w:p w:rsidR="00EA3204" w:rsidRPr="00B7114E" w:rsidRDefault="005E7042" w:rsidP="005E7042">
      <w:pPr>
        <w:pStyle w:val="l1"/>
        <w:ind w:left="1800" w:right="1680" w:firstLine="0"/>
        <w:rPr>
          <w:color w:val="000000"/>
          <w:lang w:val="sv-SE"/>
        </w:rPr>
      </w:pPr>
      <w:r w:rsidRPr="0061773F">
        <w:rPr>
          <w:color w:val="000000"/>
          <w:lang w:val="sv-SE"/>
        </w:rPr>
        <w:t>Plats: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F30B04" w:rsidRPr="0061773F">
        <w:rPr>
          <w:color w:val="000000"/>
          <w:lang w:val="sv-SE"/>
        </w:rPr>
        <w:t>Schulman</w:t>
      </w:r>
      <w:r w:rsidR="007710FA" w:rsidRPr="0061773F">
        <w:rPr>
          <w:color w:val="000000"/>
          <w:lang w:val="sv-SE"/>
        </w:rPr>
        <w:t>s</w:t>
      </w:r>
      <w:r w:rsidR="00F30B04" w:rsidRPr="0061773F">
        <w:rPr>
          <w:color w:val="000000"/>
          <w:lang w:val="sv-SE"/>
        </w:rPr>
        <w:t xml:space="preserve"> Konsthandel</w:t>
      </w:r>
      <w:r w:rsidR="00BA3307" w:rsidRPr="0061773F">
        <w:rPr>
          <w:color w:val="000000"/>
          <w:lang w:val="sv-SE"/>
        </w:rPr>
        <w:t xml:space="preserve">, Kaserngatan 2, </w:t>
      </w:r>
      <w:r w:rsidRPr="0061773F">
        <w:rPr>
          <w:color w:val="000000"/>
          <w:lang w:val="sv-SE"/>
        </w:rPr>
        <w:t>Helsingfors</w:t>
      </w:r>
      <w:r w:rsidRPr="0061773F">
        <w:rPr>
          <w:color w:val="000000"/>
          <w:lang w:val="sv-SE"/>
        </w:rPr>
        <w:br/>
        <w:t>Närvarand</w:t>
      </w:r>
      <w:r w:rsidR="00E66891" w:rsidRPr="0061773F">
        <w:rPr>
          <w:color w:val="000000"/>
          <w:lang w:val="sv-SE"/>
        </w:rPr>
        <w:t>e:</w:t>
      </w:r>
      <w:r w:rsidR="00E66891" w:rsidRPr="0061773F">
        <w:rPr>
          <w:color w:val="000000"/>
          <w:lang w:val="sv-SE"/>
        </w:rPr>
        <w:tab/>
      </w:r>
      <w:r w:rsidR="00EF1C7B">
        <w:rPr>
          <w:color w:val="000000"/>
          <w:lang w:val="sv-SE"/>
        </w:rPr>
        <w:t xml:space="preserve">Jan Schulman, </w:t>
      </w:r>
      <w:r w:rsidRPr="0061773F">
        <w:rPr>
          <w:color w:val="000000"/>
          <w:lang w:val="sv-SE"/>
        </w:rPr>
        <w:t>Peter</w:t>
      </w:r>
      <w:r w:rsidR="00E66891" w:rsidRPr="0061773F">
        <w:rPr>
          <w:color w:val="000000"/>
          <w:lang w:val="sv-SE"/>
        </w:rPr>
        <w:t xml:space="preserve"> </w:t>
      </w:r>
      <w:r w:rsidRPr="0061773F">
        <w:rPr>
          <w:color w:val="000000"/>
          <w:lang w:val="sv-SE"/>
        </w:rPr>
        <w:t>Sc</w:t>
      </w:r>
      <w:r w:rsidR="00E66891" w:rsidRPr="0061773F">
        <w:rPr>
          <w:color w:val="000000"/>
          <w:lang w:val="sv-SE"/>
        </w:rPr>
        <w:t>hulman</w:t>
      </w:r>
      <w:r w:rsidR="00EA44C3" w:rsidRPr="0061773F">
        <w:rPr>
          <w:color w:val="000000"/>
          <w:lang w:val="sv-SE"/>
        </w:rPr>
        <w:t>,</w:t>
      </w:r>
      <w:r w:rsidR="00B7114E">
        <w:rPr>
          <w:color w:val="000000"/>
          <w:lang w:val="sv-SE"/>
        </w:rPr>
        <w:t xml:space="preserve"> </w:t>
      </w:r>
      <w:r w:rsidR="00303058" w:rsidRPr="0061773F">
        <w:rPr>
          <w:color w:val="000000"/>
          <w:lang w:val="sv-SE"/>
        </w:rPr>
        <w:t>Tauno Schulman</w:t>
      </w:r>
      <w:r w:rsidR="00D27111">
        <w:rPr>
          <w:color w:val="000000"/>
          <w:lang w:val="sv-SE"/>
        </w:rPr>
        <w:t>,</w:t>
      </w:r>
      <w:r w:rsidR="00B7114E" w:rsidRPr="00B7114E">
        <w:rPr>
          <w:color w:val="000000"/>
          <w:lang w:val="sv-SE"/>
        </w:rPr>
        <w:t xml:space="preserve"> </w:t>
      </w:r>
      <w:r w:rsidR="00EF1C7B">
        <w:rPr>
          <w:color w:val="000000"/>
          <w:lang w:val="sv-SE"/>
        </w:rPr>
        <w:br/>
        <w:t xml:space="preserve"> </w:t>
      </w:r>
      <w:r w:rsidR="00EF1C7B">
        <w:rPr>
          <w:color w:val="000000"/>
          <w:lang w:val="sv-SE"/>
        </w:rPr>
        <w:tab/>
      </w:r>
      <w:r w:rsidR="00EF1C7B">
        <w:rPr>
          <w:color w:val="000000"/>
          <w:lang w:val="sv-SE"/>
        </w:rPr>
        <w:tab/>
      </w:r>
      <w:r w:rsidR="00EF1C7B" w:rsidRPr="00700D4D">
        <w:rPr>
          <w:color w:val="000000"/>
          <w:lang w:val="sv-SE"/>
        </w:rPr>
        <w:t>Minette Schulman</w:t>
      </w:r>
      <w:r w:rsidR="00EF1C7B">
        <w:rPr>
          <w:color w:val="000000"/>
          <w:lang w:val="sv-SE"/>
        </w:rPr>
        <w:t xml:space="preserve">,  </w:t>
      </w:r>
      <w:r w:rsidR="00B7114E" w:rsidRPr="00B7114E">
        <w:rPr>
          <w:color w:val="000000"/>
          <w:lang w:val="sv-SE"/>
        </w:rPr>
        <w:t>Jyrki Koulumies</w:t>
      </w:r>
      <w:r w:rsidR="00EF1C7B">
        <w:rPr>
          <w:color w:val="000000"/>
          <w:lang w:val="sv-SE"/>
        </w:rPr>
        <w:br/>
        <w:t xml:space="preserve"> </w:t>
      </w:r>
      <w:r w:rsidR="00EF1C7B">
        <w:rPr>
          <w:color w:val="000000"/>
          <w:lang w:val="sv-SE"/>
        </w:rPr>
        <w:tab/>
      </w:r>
      <w:r w:rsidR="00EF1C7B">
        <w:rPr>
          <w:color w:val="000000"/>
          <w:lang w:val="sv-SE"/>
        </w:rPr>
        <w:tab/>
      </w:r>
      <w:r w:rsidR="00EF1C7B" w:rsidRPr="00B7114E">
        <w:rPr>
          <w:color w:val="000000"/>
          <w:lang w:val="sv-SE"/>
        </w:rPr>
        <w:t>Kitty Schulman</w:t>
      </w:r>
      <w:r w:rsidR="00EF1C7B">
        <w:rPr>
          <w:color w:val="000000"/>
          <w:lang w:val="sv-SE"/>
        </w:rPr>
        <w:t xml:space="preserve"> deltog i behandlingen av p. 1-</w:t>
      </w:r>
      <w:r w:rsidR="004F3D3B">
        <w:rPr>
          <w:color w:val="000000"/>
          <w:lang w:val="sv-SE"/>
        </w:rPr>
        <w:t>5</w:t>
      </w:r>
    </w:p>
    <w:p w:rsidR="0012639B" w:rsidRPr="00B7114E" w:rsidRDefault="00EA3204" w:rsidP="005E7042">
      <w:pPr>
        <w:pStyle w:val="l1"/>
        <w:ind w:left="1800" w:right="1680" w:firstLine="0"/>
        <w:rPr>
          <w:color w:val="000000"/>
        </w:rPr>
      </w:pPr>
      <w:r w:rsidRPr="00B7114E">
        <w:rPr>
          <w:color w:val="000000"/>
        </w:rPr>
        <w:t>Frånvarande:</w:t>
      </w:r>
      <w:r w:rsidRPr="00B7114E">
        <w:rPr>
          <w:color w:val="000000"/>
        </w:rPr>
        <w:tab/>
      </w:r>
      <w:r w:rsidR="00B7114E" w:rsidRPr="00B7114E">
        <w:rPr>
          <w:color w:val="000000"/>
        </w:rPr>
        <w:t>Juhana Schulman</w:t>
      </w:r>
    </w:p>
    <w:p w:rsidR="00617839" w:rsidRPr="00B7114E" w:rsidRDefault="00617839" w:rsidP="005E7042">
      <w:pPr>
        <w:pStyle w:val="l1"/>
        <w:ind w:left="1800" w:right="1680" w:firstLine="0"/>
        <w:rPr>
          <w:color w:val="000000"/>
        </w:rPr>
      </w:pPr>
    </w:p>
    <w:p w:rsidR="00EF1C7B" w:rsidRPr="00EF1C7B" w:rsidRDefault="004E0D22" w:rsidP="00BA29FD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61773F">
        <w:rPr>
          <w:b/>
          <w:color w:val="000000"/>
          <w:lang w:val="sv-SE"/>
        </w:rPr>
        <w:t>Mötet öppnas</w:t>
      </w:r>
      <w:r w:rsidR="00BF473E">
        <w:rPr>
          <w:b/>
          <w:color w:val="000000"/>
          <w:lang w:val="sv-SE"/>
        </w:rPr>
        <w:br/>
      </w:r>
      <w:r w:rsidRPr="0061773F">
        <w:rPr>
          <w:b/>
          <w:color w:val="000000"/>
          <w:lang w:val="sv-SE"/>
        </w:rPr>
        <w:br/>
      </w:r>
      <w:r w:rsidR="00EF1C7B">
        <w:rPr>
          <w:color w:val="000000"/>
          <w:lang w:val="sv-SE"/>
        </w:rPr>
        <w:t>Peter</w:t>
      </w:r>
      <w:r w:rsidRPr="0061773F">
        <w:rPr>
          <w:color w:val="000000"/>
          <w:lang w:val="sv-SE"/>
        </w:rPr>
        <w:t xml:space="preserve"> öppnade mötet och hälsade</w:t>
      </w:r>
      <w:r w:rsidR="003576C2" w:rsidRPr="0061773F">
        <w:rPr>
          <w:color w:val="000000"/>
          <w:lang w:val="sv-SE"/>
        </w:rPr>
        <w:t xml:space="preserve"> deltagarna välkomna.</w:t>
      </w:r>
      <w:r w:rsidR="0012639B">
        <w:rPr>
          <w:color w:val="000000"/>
          <w:lang w:val="sv-SE"/>
        </w:rPr>
        <w:t xml:space="preserve"> </w:t>
      </w:r>
      <w:r w:rsidR="00D31981">
        <w:rPr>
          <w:color w:val="000000"/>
          <w:lang w:val="sv-SE"/>
        </w:rPr>
        <w:t>Fg. p</w:t>
      </w:r>
      <w:r w:rsidR="00BA29FD">
        <w:rPr>
          <w:color w:val="000000"/>
          <w:lang w:val="sv-SE"/>
        </w:rPr>
        <w:t>rotokoll grans</w:t>
      </w:r>
      <w:r w:rsidR="008E716A">
        <w:rPr>
          <w:color w:val="000000"/>
          <w:lang w:val="sv-SE"/>
        </w:rPr>
        <w:t xml:space="preserve">kades och </w:t>
      </w:r>
      <w:r w:rsidR="00BA29FD" w:rsidRPr="00BA29FD">
        <w:rPr>
          <w:color w:val="000000"/>
          <w:lang w:val="sv-SE"/>
        </w:rPr>
        <w:t>undertecknades.</w:t>
      </w:r>
      <w:r w:rsidR="00226066">
        <w:rPr>
          <w:color w:val="000000"/>
          <w:lang w:val="sv-SE"/>
        </w:rPr>
        <w:t xml:space="preserve"> </w:t>
      </w:r>
    </w:p>
    <w:p w:rsidR="00BA29FD" w:rsidRPr="00EF1C7B" w:rsidRDefault="00EF1C7B" w:rsidP="00EF1C7B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EF1C7B">
        <w:rPr>
          <w:b/>
          <w:color w:val="000000"/>
          <w:lang w:val="sv-SE"/>
        </w:rPr>
        <w:t>Släktnämndens konstitution</w:t>
      </w:r>
      <w:r w:rsidRPr="00EF1C7B">
        <w:rPr>
          <w:color w:val="000000"/>
          <w:lang w:val="sv-SE"/>
        </w:rPr>
        <w:br/>
      </w:r>
      <w:r w:rsidRPr="00EF1C7B">
        <w:rPr>
          <w:color w:val="000000"/>
          <w:lang w:val="sv-SE"/>
        </w:rPr>
        <w:br/>
        <w:t xml:space="preserve">Den nyvalda </w:t>
      </w:r>
      <w:r w:rsidR="004F3D3B">
        <w:rPr>
          <w:color w:val="000000"/>
          <w:lang w:val="sv-SE"/>
        </w:rPr>
        <w:t>s</w:t>
      </w:r>
      <w:r w:rsidRPr="00EF1C7B">
        <w:rPr>
          <w:color w:val="000000"/>
          <w:lang w:val="sv-SE"/>
        </w:rPr>
        <w:t>läktnämnden beslöt om följande arbetsfördelning:</w:t>
      </w:r>
      <w:r w:rsidRPr="00EF1C7B">
        <w:rPr>
          <w:color w:val="000000"/>
          <w:lang w:val="sv-SE"/>
        </w:rPr>
        <w:br/>
        <w:t>- ordförande                               Jan Schulman</w:t>
      </w:r>
      <w:r w:rsidRPr="00EF1C7B">
        <w:rPr>
          <w:color w:val="000000"/>
          <w:lang w:val="sv-SE"/>
        </w:rPr>
        <w:br/>
        <w:t>- viceordförande                        Minette Schulman</w:t>
      </w:r>
      <w:r w:rsidRPr="00EF1C7B">
        <w:rPr>
          <w:color w:val="000000"/>
          <w:lang w:val="sv-SE"/>
        </w:rPr>
        <w:br/>
        <w:t>- kassör                                      Tauno Schulman</w:t>
      </w:r>
      <w:r w:rsidRPr="00EF1C7B">
        <w:rPr>
          <w:color w:val="000000"/>
          <w:lang w:val="sv-SE"/>
        </w:rPr>
        <w:br/>
        <w:t>- sekreterare                               Peter Schulman</w:t>
      </w:r>
      <w:r>
        <w:rPr>
          <w:color w:val="000000"/>
          <w:lang w:val="sv-SE"/>
        </w:rPr>
        <w:br/>
      </w:r>
      <w:r w:rsidRPr="00EF1C7B">
        <w:rPr>
          <w:color w:val="000000"/>
          <w:lang w:val="sv-SE"/>
        </w:rPr>
        <w:t>- medlemmar                              Juhana Schulman, Jyrki Schulman</w:t>
      </w:r>
    </w:p>
    <w:p w:rsidR="00EF1C7B" w:rsidRPr="00EF1C7B" w:rsidRDefault="00FC3D20" w:rsidP="00EF1C7B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EF1C7B">
        <w:rPr>
          <w:b/>
          <w:color w:val="000000"/>
          <w:lang w:val="sv-SE"/>
        </w:rPr>
        <w:t>Släktmötet 2011</w:t>
      </w:r>
      <w:r w:rsidR="00BF473E" w:rsidRPr="00EF1C7B">
        <w:rPr>
          <w:b/>
          <w:color w:val="000000"/>
          <w:lang w:val="sv-SE"/>
        </w:rPr>
        <w:br/>
      </w:r>
      <w:r w:rsidR="0083153D" w:rsidRPr="00EF1C7B">
        <w:rPr>
          <w:b/>
          <w:color w:val="000000"/>
          <w:lang w:val="sv-SE"/>
        </w:rPr>
        <w:br/>
      </w:r>
      <w:r w:rsidR="00EF1C7B" w:rsidRPr="00EF1C7B">
        <w:rPr>
          <w:color w:val="000000"/>
          <w:lang w:val="sv-SE"/>
        </w:rPr>
        <w:t xml:space="preserve">Sommarens släktmöte och -middag emottogs positivt </w:t>
      </w:r>
      <w:r w:rsidR="00EF1C7B">
        <w:rPr>
          <w:color w:val="000000"/>
          <w:lang w:val="sv-SE"/>
        </w:rPr>
        <w:t xml:space="preserve">av deltagarna </w:t>
      </w:r>
      <w:r w:rsidR="00EF1C7B" w:rsidRPr="00EF1C7B">
        <w:rPr>
          <w:color w:val="000000"/>
          <w:lang w:val="sv-SE"/>
        </w:rPr>
        <w:t>och arrang</w:t>
      </w:r>
      <w:r w:rsidR="00EF1C7B" w:rsidRPr="00EF1C7B">
        <w:rPr>
          <w:color w:val="000000"/>
          <w:lang w:val="sv-SE"/>
        </w:rPr>
        <w:t>e</w:t>
      </w:r>
      <w:r w:rsidR="00EF1C7B" w:rsidRPr="00EF1C7B">
        <w:rPr>
          <w:color w:val="000000"/>
          <w:lang w:val="sv-SE"/>
        </w:rPr>
        <w:t xml:space="preserve">manget av tillställningarna förlöpte väl. </w:t>
      </w:r>
      <w:r w:rsidR="00EF1C7B">
        <w:rPr>
          <w:color w:val="000000"/>
          <w:lang w:val="sv-SE"/>
        </w:rPr>
        <w:t xml:space="preserve"> Protokollet från släktmötet är undertecknat och överlämnades till Tauno för arkivering.</w:t>
      </w:r>
      <w:r w:rsidR="00CC76C3">
        <w:rPr>
          <w:color w:val="000000"/>
          <w:lang w:val="sv-SE"/>
        </w:rPr>
        <w:br/>
        <w:t>Kostnaderna för både mötet och middagen underskred estimatet och således blev det ett överskott för föreningen om 315,98€ för mötet (barnprogrammet uteblev) och 156,16€ för middagen (p.g.a. lägre vinåtgång).</w:t>
      </w:r>
    </w:p>
    <w:p w:rsidR="00EF1C7B" w:rsidRPr="00D00D7A" w:rsidRDefault="00EF1C7B" w:rsidP="00EF1C7B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EF1C7B">
        <w:rPr>
          <w:b/>
          <w:color w:val="000000"/>
          <w:lang w:val="sv-SE"/>
        </w:rPr>
        <w:t>Besök till  Riksarkivet</w:t>
      </w:r>
      <w:r>
        <w:rPr>
          <w:color w:val="000000"/>
          <w:lang w:val="sv-SE"/>
        </w:rPr>
        <w:br/>
      </w:r>
      <w:r>
        <w:rPr>
          <w:color w:val="000000"/>
          <w:lang w:val="sv-SE"/>
        </w:rPr>
        <w:br/>
        <w:t xml:space="preserve">En exkursion till Riksarkivets utsällning </w:t>
      </w:r>
      <w:r w:rsidRPr="00EF1C7B">
        <w:rPr>
          <w:color w:val="000000"/>
          <w:lang w:val="sv-SE"/>
        </w:rPr>
        <w:t>"Person- och släktvapen i Finland"</w:t>
      </w:r>
      <w:r>
        <w:rPr>
          <w:color w:val="000000"/>
          <w:lang w:val="sv-SE"/>
        </w:rPr>
        <w:t xml:space="preserve"> ko</w:t>
      </w:r>
      <w:r>
        <w:rPr>
          <w:color w:val="000000"/>
          <w:lang w:val="sv-SE"/>
        </w:rPr>
        <w:t>m</w:t>
      </w:r>
      <w:r>
        <w:rPr>
          <w:color w:val="000000"/>
          <w:lang w:val="sv-SE"/>
        </w:rPr>
        <w:t xml:space="preserve">mer att förläggas till </w:t>
      </w:r>
      <w:r w:rsidRPr="00EF1C7B">
        <w:rPr>
          <w:color w:val="000000"/>
          <w:lang w:val="sv-SE"/>
        </w:rPr>
        <w:t>onsdagen den 21.9.2011 kl 16:45 - 18:00</w:t>
      </w:r>
      <w:r>
        <w:rPr>
          <w:color w:val="000000"/>
          <w:lang w:val="sv-SE"/>
        </w:rPr>
        <w:t xml:space="preserve"> (tidpunkten fastslogs efter mötet).  </w:t>
      </w:r>
      <w:r w:rsidRPr="00EF1C7B">
        <w:rPr>
          <w:color w:val="000000"/>
          <w:lang w:val="sv-SE"/>
        </w:rPr>
        <w:t xml:space="preserve">Efter besöket </w:t>
      </w:r>
      <w:r>
        <w:rPr>
          <w:color w:val="000000"/>
          <w:lang w:val="sv-SE"/>
        </w:rPr>
        <w:t>anordnas en lätt middag</w:t>
      </w:r>
      <w:r w:rsidRPr="00EF1C7B">
        <w:rPr>
          <w:color w:val="000000"/>
          <w:lang w:val="sv-SE"/>
        </w:rPr>
        <w:t xml:space="preserve"> på restaurang Rodolfo (Kyrk</w:t>
      </w:r>
      <w:r w:rsidRPr="00EF1C7B">
        <w:rPr>
          <w:color w:val="000000"/>
          <w:lang w:val="sv-SE"/>
        </w:rPr>
        <w:t>o</w:t>
      </w:r>
      <w:r w:rsidRPr="00EF1C7B">
        <w:rPr>
          <w:color w:val="000000"/>
          <w:lang w:val="sv-SE"/>
        </w:rPr>
        <w:t>gatan 5)</w:t>
      </w:r>
      <w:r w:rsidR="00DA5AB7">
        <w:rPr>
          <w:color w:val="000000"/>
          <w:lang w:val="sv-SE"/>
        </w:rPr>
        <w:t xml:space="preserve"> som deltagarna betalar själva till restaurangen. Peter handhar arrangemang och reserveringar.</w:t>
      </w:r>
    </w:p>
    <w:p w:rsidR="00D00D7A" w:rsidRPr="00D00D7A" w:rsidRDefault="00D00D7A" w:rsidP="00EF1C7B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D00D7A">
        <w:rPr>
          <w:b/>
          <w:color w:val="000000"/>
          <w:lang w:val="sv-SE"/>
        </w:rPr>
        <w:t>Resan till Tallinn 2012</w:t>
      </w:r>
      <w:r>
        <w:rPr>
          <w:color w:val="000000"/>
          <w:lang w:val="sv-SE"/>
        </w:rPr>
        <w:br/>
      </w:r>
      <w:r>
        <w:rPr>
          <w:color w:val="000000"/>
          <w:lang w:val="sv-SE"/>
        </w:rPr>
        <w:br/>
        <w:t>En släktresa till Tallinn är inplanerad den 3.-5.8.2012. Tauno har sett över besök</w:t>
      </w:r>
      <w:r>
        <w:rPr>
          <w:color w:val="000000"/>
          <w:lang w:val="sv-SE"/>
        </w:rPr>
        <w:t>s</w:t>
      </w:r>
      <w:r>
        <w:rPr>
          <w:color w:val="000000"/>
          <w:lang w:val="sv-SE"/>
        </w:rPr>
        <w:t xml:space="preserve">mål i och kring Tallinn och Kitty har rett ut buss- och guide alternativ. </w:t>
      </w:r>
      <w:r>
        <w:rPr>
          <w:color w:val="000000"/>
          <w:lang w:val="sv-SE"/>
        </w:rPr>
        <w:br/>
      </w:r>
      <w:r>
        <w:rPr>
          <w:color w:val="000000"/>
          <w:lang w:val="sv-SE"/>
        </w:rPr>
        <w:lastRenderedPageBreak/>
        <w:t>En arbetsgrupp bestående av Kitty, Tauno och Peter tillsattes för detaljplanering av resan. Kitty kallar arbetsgruppen till möte så att en plan föreligger till nästa släk</w:t>
      </w:r>
      <w:r>
        <w:rPr>
          <w:color w:val="000000"/>
          <w:lang w:val="sv-SE"/>
        </w:rPr>
        <w:t>t</w:t>
      </w:r>
      <w:r>
        <w:rPr>
          <w:color w:val="000000"/>
          <w:lang w:val="sv-SE"/>
        </w:rPr>
        <w:t>nämndsmöte (13.10.)</w:t>
      </w:r>
    </w:p>
    <w:p w:rsidR="00D00D7A" w:rsidRPr="00D00D7A" w:rsidRDefault="00D00D7A" w:rsidP="00EF1C7B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D00D7A">
        <w:rPr>
          <w:b/>
          <w:color w:val="000000"/>
          <w:lang w:val="sv-SE"/>
        </w:rPr>
        <w:t>Medlemsfrågor</w:t>
      </w:r>
      <w:r>
        <w:rPr>
          <w:color w:val="000000"/>
          <w:lang w:val="sv-SE"/>
        </w:rPr>
        <w:br/>
      </w:r>
      <w:r>
        <w:rPr>
          <w:color w:val="000000"/>
          <w:lang w:val="sv-SE"/>
        </w:rPr>
        <w:br/>
      </w:r>
      <w:r w:rsidR="00CC76C3">
        <w:rPr>
          <w:color w:val="000000"/>
          <w:lang w:val="sv-SE"/>
        </w:rPr>
        <w:t>Beslöts att insamla medlemsavgiften årligen i enlighet med släktmötets beslut.</w:t>
      </w:r>
      <w:r w:rsidR="00CC76C3">
        <w:rPr>
          <w:color w:val="000000"/>
          <w:lang w:val="sv-SE"/>
        </w:rPr>
        <w:br/>
      </w:r>
      <w:r>
        <w:rPr>
          <w:color w:val="000000"/>
          <w:lang w:val="sv-SE"/>
        </w:rPr>
        <w:t>Peter sätter ut ett medlembrev med kallelse till exkursionen den 21.9. samt beta</w:t>
      </w:r>
      <w:r>
        <w:rPr>
          <w:color w:val="000000"/>
          <w:lang w:val="sv-SE"/>
        </w:rPr>
        <w:t>l</w:t>
      </w:r>
      <w:r>
        <w:rPr>
          <w:color w:val="000000"/>
          <w:lang w:val="sv-SE"/>
        </w:rPr>
        <w:t>ningsanvisningar för årets medlemsavgift.</w:t>
      </w:r>
    </w:p>
    <w:p w:rsidR="00D00D7A" w:rsidRPr="00EF1C7B" w:rsidRDefault="00D00D7A" w:rsidP="00EF1C7B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D00D7A">
        <w:rPr>
          <w:b/>
          <w:color w:val="000000"/>
          <w:lang w:val="sv-SE"/>
        </w:rPr>
        <w:t>Övriga ärenden</w:t>
      </w:r>
      <w:r>
        <w:rPr>
          <w:color w:val="000000"/>
          <w:lang w:val="sv-SE"/>
        </w:rPr>
        <w:br/>
      </w:r>
      <w:r>
        <w:rPr>
          <w:color w:val="000000"/>
          <w:lang w:val="sv-SE"/>
        </w:rPr>
        <w:br/>
        <w:t>- Info om exkursionen finns på Fac</w:t>
      </w:r>
      <w:r w:rsidR="001832E3">
        <w:rPr>
          <w:color w:val="000000"/>
          <w:lang w:val="sv-SE"/>
        </w:rPr>
        <w:t>ebook.</w:t>
      </w:r>
      <w:r w:rsidR="001832E3">
        <w:rPr>
          <w:color w:val="000000"/>
          <w:lang w:val="sv-SE"/>
        </w:rPr>
        <w:br/>
        <w:t>- Peter och Juhana sätte</w:t>
      </w:r>
      <w:r>
        <w:rPr>
          <w:color w:val="000000"/>
          <w:lang w:val="sv-SE"/>
        </w:rPr>
        <w:t>r</w:t>
      </w:r>
      <w:r w:rsidR="001832E3">
        <w:rPr>
          <w:color w:val="000000"/>
          <w:lang w:val="sv-SE"/>
        </w:rPr>
        <w:t xml:space="preserve"> </w:t>
      </w:r>
      <w:r>
        <w:rPr>
          <w:color w:val="000000"/>
          <w:lang w:val="sv-SE"/>
        </w:rPr>
        <w:t>in saknade protokoll på hemsidan</w:t>
      </w:r>
      <w:r w:rsidR="008A02CF">
        <w:rPr>
          <w:color w:val="000000"/>
          <w:lang w:val="sv-SE"/>
        </w:rPr>
        <w:br/>
        <w:t>- Släktnämndens protokoll för detta år hittills (3 st) överlämnads till Tauno för ark</w:t>
      </w:r>
      <w:r w:rsidR="008A02CF">
        <w:rPr>
          <w:color w:val="000000"/>
          <w:lang w:val="sv-SE"/>
        </w:rPr>
        <w:t>i</w:t>
      </w:r>
      <w:r w:rsidR="008A02CF">
        <w:rPr>
          <w:color w:val="000000"/>
          <w:lang w:val="sv-SE"/>
        </w:rPr>
        <w:t>vering</w:t>
      </w:r>
    </w:p>
    <w:p w:rsidR="00096E6C" w:rsidRPr="00D00D7A" w:rsidRDefault="00145F20" w:rsidP="006A0944">
      <w:pPr>
        <w:pStyle w:val="l1"/>
        <w:numPr>
          <w:ilvl w:val="0"/>
          <w:numId w:val="17"/>
        </w:numPr>
        <w:tabs>
          <w:tab w:val="clear" w:pos="1980"/>
          <w:tab w:val="num" w:pos="1985"/>
        </w:tabs>
        <w:ind w:left="1985" w:right="1680" w:hanging="456"/>
        <w:rPr>
          <w:color w:val="000000"/>
          <w:lang w:val="sv-SE"/>
        </w:rPr>
      </w:pPr>
      <w:r w:rsidRPr="00D00D7A">
        <w:rPr>
          <w:b/>
          <w:color w:val="000000"/>
          <w:lang w:val="sv-SE"/>
        </w:rPr>
        <w:t>Nästa möte</w:t>
      </w:r>
      <w:r w:rsidRPr="00D00D7A">
        <w:rPr>
          <w:color w:val="000000"/>
          <w:lang w:val="sv-SE"/>
        </w:rPr>
        <w:br/>
      </w:r>
      <w:r w:rsidRPr="00D00D7A">
        <w:rPr>
          <w:color w:val="000000"/>
          <w:lang w:val="sv-SE"/>
        </w:rPr>
        <w:br/>
      </w:r>
      <w:r w:rsidR="00D35E71" w:rsidRPr="00D00D7A">
        <w:rPr>
          <w:color w:val="000000"/>
          <w:lang w:val="sv-SE"/>
        </w:rPr>
        <w:t xml:space="preserve">Släktnämndens nästa möte </w:t>
      </w:r>
      <w:r w:rsidR="00097211" w:rsidRPr="00D00D7A">
        <w:rPr>
          <w:color w:val="000000"/>
          <w:lang w:val="sv-SE"/>
        </w:rPr>
        <w:t xml:space="preserve">förlades </w:t>
      </w:r>
      <w:r w:rsidR="00C34766" w:rsidRPr="00D00D7A">
        <w:rPr>
          <w:color w:val="000000"/>
          <w:lang w:val="sv-SE"/>
        </w:rPr>
        <w:t xml:space="preserve">till </w:t>
      </w:r>
      <w:r w:rsidR="00EA3204" w:rsidRPr="00D00D7A">
        <w:rPr>
          <w:b/>
          <w:color w:val="000000"/>
          <w:lang w:val="sv-SE"/>
        </w:rPr>
        <w:t>T</w:t>
      </w:r>
      <w:r w:rsidR="00D00D7A" w:rsidRPr="00D00D7A">
        <w:rPr>
          <w:b/>
          <w:color w:val="000000"/>
          <w:lang w:val="sv-SE"/>
        </w:rPr>
        <w:t>orsdagen</w:t>
      </w:r>
      <w:r w:rsidR="007132D2" w:rsidRPr="00D00D7A">
        <w:rPr>
          <w:b/>
          <w:color w:val="000000"/>
          <w:lang w:val="sv-SE"/>
        </w:rPr>
        <w:t xml:space="preserve"> </w:t>
      </w:r>
      <w:r w:rsidR="008C1720" w:rsidRPr="00D00D7A">
        <w:rPr>
          <w:b/>
          <w:color w:val="000000"/>
          <w:lang w:val="sv-SE"/>
        </w:rPr>
        <w:t>den</w:t>
      </w:r>
      <w:r w:rsidR="003A0A61" w:rsidRPr="00D00D7A">
        <w:rPr>
          <w:b/>
          <w:color w:val="000000"/>
          <w:lang w:val="sv-SE"/>
        </w:rPr>
        <w:t xml:space="preserve"> </w:t>
      </w:r>
      <w:r w:rsidR="00D00D7A" w:rsidRPr="00D00D7A">
        <w:rPr>
          <w:b/>
          <w:color w:val="000000"/>
          <w:lang w:val="sv-SE"/>
        </w:rPr>
        <w:t>13</w:t>
      </w:r>
      <w:r w:rsidR="00D54E5B" w:rsidRPr="00D00D7A">
        <w:rPr>
          <w:b/>
          <w:color w:val="000000"/>
          <w:lang w:val="sv-SE"/>
        </w:rPr>
        <w:t>.</w:t>
      </w:r>
      <w:r w:rsidR="00D00D7A" w:rsidRPr="00D00D7A">
        <w:rPr>
          <w:b/>
          <w:color w:val="000000"/>
          <w:lang w:val="sv-SE"/>
        </w:rPr>
        <w:t>10</w:t>
      </w:r>
      <w:r w:rsidR="00096E6C" w:rsidRPr="00D00D7A">
        <w:rPr>
          <w:b/>
          <w:color w:val="000000"/>
          <w:lang w:val="sv-SE"/>
        </w:rPr>
        <w:t>.2011</w:t>
      </w:r>
      <w:r w:rsidR="00097211" w:rsidRPr="00D00D7A">
        <w:rPr>
          <w:b/>
          <w:color w:val="000000"/>
          <w:lang w:val="sv-SE"/>
        </w:rPr>
        <w:t xml:space="preserve"> kl. 18:00</w:t>
      </w:r>
      <w:r w:rsidR="003A0A61" w:rsidRPr="00D00D7A">
        <w:rPr>
          <w:b/>
          <w:color w:val="000000"/>
          <w:lang w:val="sv-SE"/>
        </w:rPr>
        <w:t xml:space="preserve"> </w:t>
      </w:r>
      <w:r w:rsidR="00D00D7A" w:rsidRPr="00D00D7A">
        <w:rPr>
          <w:color w:val="000000"/>
          <w:lang w:val="sv-SE"/>
        </w:rPr>
        <w:t>(d</w:t>
      </w:r>
      <w:r w:rsidR="00D00D7A" w:rsidRPr="00D00D7A">
        <w:rPr>
          <w:color w:val="000000"/>
          <w:lang w:val="sv-SE"/>
        </w:rPr>
        <w:t>a</w:t>
      </w:r>
      <w:r w:rsidR="00D00D7A" w:rsidRPr="00D00D7A">
        <w:rPr>
          <w:color w:val="000000"/>
          <w:lang w:val="sv-SE"/>
        </w:rPr>
        <w:t>tum fastslogs efter mötet)</w:t>
      </w:r>
      <w:r w:rsidR="00D00D7A" w:rsidRPr="00D00D7A">
        <w:rPr>
          <w:b/>
          <w:color w:val="000000"/>
          <w:lang w:val="sv-SE"/>
        </w:rPr>
        <w:t xml:space="preserve"> </w:t>
      </w:r>
      <w:r w:rsidR="003A0A61" w:rsidRPr="00D00D7A">
        <w:rPr>
          <w:color w:val="000000"/>
          <w:lang w:val="sv-SE"/>
        </w:rPr>
        <w:t xml:space="preserve">på Schulmans Konsthandel, Kaserngatan 2, Helsingfors. </w:t>
      </w:r>
      <w:r w:rsidR="00D35E71" w:rsidRPr="00D00D7A">
        <w:rPr>
          <w:color w:val="000000"/>
          <w:lang w:val="sv-SE"/>
        </w:rPr>
        <w:br/>
      </w:r>
      <w:r w:rsidR="00D35E71" w:rsidRPr="00D00D7A">
        <w:rPr>
          <w:color w:val="000000"/>
          <w:lang w:val="sv-SE"/>
        </w:rPr>
        <w:br/>
      </w:r>
    </w:p>
    <w:p w:rsidR="00094D47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  <w:r>
        <w:rPr>
          <w:color w:val="000000"/>
          <w:lang w:val="sv-SE"/>
        </w:rPr>
        <w:tab/>
      </w:r>
      <w:r w:rsidR="008C1720">
        <w:rPr>
          <w:color w:val="000000"/>
          <w:lang w:val="sv-SE"/>
        </w:rPr>
        <w:t>Helsingfors</w:t>
      </w:r>
      <w:r w:rsidR="001B59F6" w:rsidRPr="0061773F">
        <w:rPr>
          <w:color w:val="000000"/>
          <w:lang w:val="sv-SE"/>
        </w:rPr>
        <w:t xml:space="preserve"> den </w:t>
      </w:r>
      <w:r w:rsidR="00D00D7A">
        <w:rPr>
          <w:color w:val="000000"/>
          <w:lang w:val="sv-SE"/>
        </w:rPr>
        <w:t>2</w:t>
      </w:r>
      <w:r w:rsidR="00D3474F">
        <w:rPr>
          <w:color w:val="000000"/>
          <w:lang w:val="sv-SE"/>
        </w:rPr>
        <w:t>.</w:t>
      </w:r>
      <w:r w:rsidR="00D00D7A">
        <w:rPr>
          <w:color w:val="000000"/>
          <w:lang w:val="sv-SE"/>
        </w:rPr>
        <w:t>10</w:t>
      </w:r>
      <w:r w:rsidR="007132D2">
        <w:rPr>
          <w:color w:val="000000"/>
          <w:lang w:val="sv-SE"/>
        </w:rPr>
        <w:t>.2011</w:t>
      </w:r>
    </w:p>
    <w:p w:rsidR="00096E6C" w:rsidRPr="0061773F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</w:p>
    <w:p w:rsidR="00094D47" w:rsidRPr="0061773F" w:rsidRDefault="00094D47" w:rsidP="00826EDC">
      <w:pPr>
        <w:pStyle w:val="l1"/>
        <w:tabs>
          <w:tab w:val="num" w:pos="1980"/>
        </w:tabs>
        <w:ind w:right="1680"/>
        <w:rPr>
          <w:b/>
          <w:color w:val="000000"/>
          <w:lang w:val="sv-SE"/>
        </w:rPr>
      </w:pPr>
    </w:p>
    <w:p w:rsidR="00553B32" w:rsidRPr="0061773F" w:rsidRDefault="00826EDC" w:rsidP="00826EDC">
      <w:pPr>
        <w:pStyle w:val="l1"/>
        <w:tabs>
          <w:tab w:val="num" w:pos="1980"/>
        </w:tabs>
        <w:ind w:right="1680"/>
        <w:rPr>
          <w:color w:val="000000"/>
          <w:lang w:val="sv-SE"/>
        </w:rPr>
      </w:pP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_____________________________</w:t>
      </w:r>
      <w:r w:rsidR="00094D47" w:rsidRPr="0061773F">
        <w:rPr>
          <w:color w:val="000000"/>
          <w:lang w:val="sv-SE"/>
        </w:rPr>
        <w:tab/>
        <w:t>_____________________________</w:t>
      </w:r>
      <w:r w:rsidR="00094D47" w:rsidRPr="0061773F">
        <w:rPr>
          <w:color w:val="000000"/>
          <w:lang w:val="sv-SE"/>
        </w:rPr>
        <w:br/>
      </w:r>
      <w:smartTag w:uri="urn:schemas-microsoft-com:office:smarttags" w:element="PersonName">
        <w:r w:rsidR="00094D47" w:rsidRPr="0061773F">
          <w:rPr>
            <w:color w:val="000000"/>
            <w:lang w:val="sv-SE"/>
          </w:rPr>
          <w:t xml:space="preserve">Peter </w:t>
        </w:r>
        <w:r w:rsidR="00031640" w:rsidRPr="0061773F">
          <w:rPr>
            <w:color w:val="000000"/>
            <w:lang w:val="sv-SE"/>
          </w:rPr>
          <w:t>Schulman</w:t>
        </w:r>
      </w:smartTag>
      <w:r w:rsidR="00031640" w:rsidRPr="0061773F">
        <w:rPr>
          <w:color w:val="000000"/>
          <w:lang w:val="sv-SE"/>
        </w:rPr>
        <w:t xml:space="preserve"> </w:t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r w:rsidR="00D00D7A">
        <w:rPr>
          <w:color w:val="000000"/>
          <w:lang w:val="sv-SE"/>
        </w:rPr>
        <w:t>Jan Schulman</w:t>
      </w:r>
      <w:r w:rsidR="00031640" w:rsidRPr="0061773F">
        <w:rPr>
          <w:color w:val="000000"/>
          <w:lang w:val="sv-SE"/>
        </w:rPr>
        <w:br/>
        <w:t>sekre</w:t>
      </w:r>
      <w:r w:rsidRPr="0061773F">
        <w:rPr>
          <w:color w:val="000000"/>
          <w:lang w:val="sv-SE"/>
        </w:rPr>
        <w:t>terare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ordförande</w:t>
      </w:r>
    </w:p>
    <w:sectPr w:rsidR="00553B32" w:rsidRPr="0061773F" w:rsidSect="00C5676D">
      <w:headerReference w:type="default" r:id="rId7"/>
      <w:footerReference w:type="default" r:id="rId8"/>
      <w:type w:val="continuous"/>
      <w:pgSz w:w="11907" w:h="16840" w:code="9"/>
      <w:pgMar w:top="737" w:right="27" w:bottom="851" w:left="63" w:header="567" w:footer="0" w:gutter="57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00F9" w:rsidRDefault="00DB00F9">
      <w:r>
        <w:separator/>
      </w:r>
    </w:p>
  </w:endnote>
  <w:endnote w:type="continuationSeparator" w:id="0">
    <w:p w:rsidR="00DB00F9" w:rsidRDefault="00DB00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Pr="00E06673" w:rsidRDefault="00EB799E" w:rsidP="00D26864">
    <w:pPr>
      <w:pStyle w:val="Alatunniste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847C25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PAGE </w:instrText>
    </w:r>
    <w:r w:rsidR="00847C25" w:rsidRPr="00D26864">
      <w:rPr>
        <w:rStyle w:val="Sivunumero"/>
        <w:color w:val="999999"/>
        <w:sz w:val="16"/>
        <w:szCs w:val="16"/>
      </w:rPr>
      <w:fldChar w:fldCharType="separate"/>
    </w:r>
    <w:r w:rsidR="001832E3">
      <w:rPr>
        <w:rStyle w:val="Sivunumero"/>
        <w:noProof/>
        <w:color w:val="999999"/>
        <w:sz w:val="16"/>
        <w:szCs w:val="16"/>
        <w:lang w:val="sv-SE"/>
      </w:rPr>
      <w:t>1</w:t>
    </w:r>
    <w:r w:rsidR="00847C25" w:rsidRPr="00D26864">
      <w:rPr>
        <w:rStyle w:val="Sivunumero"/>
        <w:color w:val="999999"/>
        <w:sz w:val="16"/>
        <w:szCs w:val="16"/>
      </w:rPr>
      <w:fldChar w:fldCharType="end"/>
    </w:r>
    <w:r w:rsidRPr="00E06673">
      <w:rPr>
        <w:rStyle w:val="Sivunumero"/>
        <w:color w:val="999999"/>
        <w:sz w:val="16"/>
        <w:szCs w:val="16"/>
        <w:lang w:val="sv-SE"/>
      </w:rPr>
      <w:t>/</w:t>
    </w:r>
    <w:r w:rsidR="00847C25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NUMPAGES </w:instrText>
    </w:r>
    <w:r w:rsidR="00847C25" w:rsidRPr="00D26864">
      <w:rPr>
        <w:rStyle w:val="Sivunumero"/>
        <w:color w:val="999999"/>
        <w:sz w:val="16"/>
        <w:szCs w:val="16"/>
      </w:rPr>
      <w:fldChar w:fldCharType="separate"/>
    </w:r>
    <w:r w:rsidR="001832E3">
      <w:rPr>
        <w:rStyle w:val="Sivunumero"/>
        <w:noProof/>
        <w:color w:val="999999"/>
        <w:sz w:val="16"/>
        <w:szCs w:val="16"/>
        <w:lang w:val="sv-SE"/>
      </w:rPr>
      <w:t>2</w:t>
    </w:r>
    <w:r w:rsidR="00847C25" w:rsidRPr="00D26864">
      <w:rPr>
        <w:rStyle w:val="Sivunumero"/>
        <w:color w:val="999999"/>
        <w:sz w:val="16"/>
        <w:szCs w:val="16"/>
      </w:rPr>
      <w:fldChar w:fldCharType="end"/>
    </w:r>
    <w:r>
      <w:rPr>
        <w:rStyle w:val="Sivunumero"/>
        <w:color w:val="999999"/>
        <w:sz w:val="16"/>
        <w:szCs w:val="16"/>
        <w:lang w:val="sv-SE"/>
      </w:rPr>
      <w:tab/>
    </w:r>
    <w:r w:rsidRPr="00E06673">
      <w:rPr>
        <w:rStyle w:val="Sivunumero"/>
        <w:color w:val="999999"/>
        <w:sz w:val="16"/>
        <w:szCs w:val="16"/>
        <w:lang w:val="sv-SE"/>
      </w:rPr>
      <w:tab/>
    </w:r>
    <w:fldSimple w:instr=" FILENAME  \* Caps  \* MERGEFORMAT ">
      <w:r w:rsidR="007673CB" w:rsidRPr="007673CB">
        <w:rPr>
          <w:noProof/>
          <w:color w:val="999999"/>
          <w:sz w:val="16"/>
          <w:szCs w:val="16"/>
          <w:lang w:val="sv-SE"/>
        </w:rPr>
        <w:t>Släktnämnden 0811</w:t>
      </w:r>
    </w:fldSimple>
  </w:p>
  <w:p w:rsidR="00EB799E" w:rsidRPr="00E06673" w:rsidRDefault="00EB799E" w:rsidP="00C5676D">
    <w:pPr>
      <w:pStyle w:val="Alatunniste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00F9" w:rsidRDefault="00DB00F9">
      <w:r>
        <w:separator/>
      </w:r>
    </w:p>
  </w:footnote>
  <w:footnote w:type="continuationSeparator" w:id="0">
    <w:p w:rsidR="00DB00F9" w:rsidRDefault="00DB00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Default="00FB3D36" w:rsidP="00501AB8">
    <w:pPr>
      <w:pStyle w:val="Yltunniste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Yltunniste"/>
      <w:ind w:left="3894" w:firstLine="1298"/>
      <w:rPr>
        <w:lang w:val="sv-S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6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7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6"/>
  </w:num>
  <w:num w:numId="6">
    <w:abstractNumId w:val="1"/>
  </w:num>
  <w:num w:numId="7">
    <w:abstractNumId w:val="7"/>
  </w:num>
  <w:num w:numId="8">
    <w:abstractNumId w:val="19"/>
  </w:num>
  <w:num w:numId="9">
    <w:abstractNumId w:val="10"/>
  </w:num>
  <w:num w:numId="10">
    <w:abstractNumId w:val="17"/>
  </w:num>
  <w:num w:numId="11">
    <w:abstractNumId w:val="18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5"/>
  </w:num>
  <w:num w:numId="18">
    <w:abstractNumId w:val="13"/>
  </w:num>
  <w:num w:numId="19">
    <w:abstractNumId w:val="5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/>
  <w:rsids>
    <w:rsidRoot w:val="00164CDA"/>
    <w:rsid w:val="000202BA"/>
    <w:rsid w:val="00020444"/>
    <w:rsid w:val="00031640"/>
    <w:rsid w:val="0003589F"/>
    <w:rsid w:val="00036B1F"/>
    <w:rsid w:val="00063F25"/>
    <w:rsid w:val="00086C15"/>
    <w:rsid w:val="00087FAD"/>
    <w:rsid w:val="00094D47"/>
    <w:rsid w:val="00096E6C"/>
    <w:rsid w:val="00097211"/>
    <w:rsid w:val="00097604"/>
    <w:rsid w:val="000A14B9"/>
    <w:rsid w:val="000A2BEB"/>
    <w:rsid w:val="000C5944"/>
    <w:rsid w:val="000E760B"/>
    <w:rsid w:val="000F42B3"/>
    <w:rsid w:val="000F5270"/>
    <w:rsid w:val="001059F3"/>
    <w:rsid w:val="00105EC9"/>
    <w:rsid w:val="00114594"/>
    <w:rsid w:val="00124147"/>
    <w:rsid w:val="0012639B"/>
    <w:rsid w:val="0013124B"/>
    <w:rsid w:val="00131A16"/>
    <w:rsid w:val="001334B5"/>
    <w:rsid w:val="00133BB5"/>
    <w:rsid w:val="00141F22"/>
    <w:rsid w:val="00145F20"/>
    <w:rsid w:val="00147B42"/>
    <w:rsid w:val="00164CDA"/>
    <w:rsid w:val="001827F5"/>
    <w:rsid w:val="001832E3"/>
    <w:rsid w:val="00191A35"/>
    <w:rsid w:val="001947D8"/>
    <w:rsid w:val="001B1C28"/>
    <w:rsid w:val="001B59F6"/>
    <w:rsid w:val="001C1595"/>
    <w:rsid w:val="001C2C7A"/>
    <w:rsid w:val="001C4A0B"/>
    <w:rsid w:val="001D30EA"/>
    <w:rsid w:val="001D3232"/>
    <w:rsid w:val="001D365C"/>
    <w:rsid w:val="00205388"/>
    <w:rsid w:val="002053B9"/>
    <w:rsid w:val="002072B7"/>
    <w:rsid w:val="00221974"/>
    <w:rsid w:val="00221A29"/>
    <w:rsid w:val="00226066"/>
    <w:rsid w:val="0022763D"/>
    <w:rsid w:val="00232A86"/>
    <w:rsid w:val="002368A1"/>
    <w:rsid w:val="00240E5F"/>
    <w:rsid w:val="00256FF3"/>
    <w:rsid w:val="00265638"/>
    <w:rsid w:val="002808D0"/>
    <w:rsid w:val="00280A63"/>
    <w:rsid w:val="00280B7B"/>
    <w:rsid w:val="0028232C"/>
    <w:rsid w:val="00282579"/>
    <w:rsid w:val="002B2510"/>
    <w:rsid w:val="002C1021"/>
    <w:rsid w:val="002C1BC7"/>
    <w:rsid w:val="002D0A7A"/>
    <w:rsid w:val="002D0C18"/>
    <w:rsid w:val="002E4506"/>
    <w:rsid w:val="00301CB7"/>
    <w:rsid w:val="00303058"/>
    <w:rsid w:val="00312EBC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74F96"/>
    <w:rsid w:val="00381E45"/>
    <w:rsid w:val="00382965"/>
    <w:rsid w:val="00383706"/>
    <w:rsid w:val="00391BEB"/>
    <w:rsid w:val="003A0A61"/>
    <w:rsid w:val="003A3142"/>
    <w:rsid w:val="003B51CE"/>
    <w:rsid w:val="003B538A"/>
    <w:rsid w:val="003C0A99"/>
    <w:rsid w:val="003C0CF7"/>
    <w:rsid w:val="003C1BAB"/>
    <w:rsid w:val="003E31EB"/>
    <w:rsid w:val="003E62C2"/>
    <w:rsid w:val="003F6BA0"/>
    <w:rsid w:val="00401D8D"/>
    <w:rsid w:val="0042643E"/>
    <w:rsid w:val="00427FDE"/>
    <w:rsid w:val="00433DA9"/>
    <w:rsid w:val="004363C7"/>
    <w:rsid w:val="004369C4"/>
    <w:rsid w:val="00437B94"/>
    <w:rsid w:val="0044763E"/>
    <w:rsid w:val="0046547D"/>
    <w:rsid w:val="004717CA"/>
    <w:rsid w:val="00471C98"/>
    <w:rsid w:val="004752AA"/>
    <w:rsid w:val="0048281A"/>
    <w:rsid w:val="00486C53"/>
    <w:rsid w:val="004950B4"/>
    <w:rsid w:val="004B4D27"/>
    <w:rsid w:val="004B7A38"/>
    <w:rsid w:val="004C6079"/>
    <w:rsid w:val="004D05C6"/>
    <w:rsid w:val="004D5B9F"/>
    <w:rsid w:val="004D6A97"/>
    <w:rsid w:val="004E0D22"/>
    <w:rsid w:val="004E0F95"/>
    <w:rsid w:val="004E4078"/>
    <w:rsid w:val="004F3D3B"/>
    <w:rsid w:val="00500B7B"/>
    <w:rsid w:val="00501AB8"/>
    <w:rsid w:val="00505512"/>
    <w:rsid w:val="00517A90"/>
    <w:rsid w:val="00524340"/>
    <w:rsid w:val="00526567"/>
    <w:rsid w:val="00527A0B"/>
    <w:rsid w:val="00533892"/>
    <w:rsid w:val="00533909"/>
    <w:rsid w:val="00536074"/>
    <w:rsid w:val="0054085F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9BB"/>
    <w:rsid w:val="005B2CF0"/>
    <w:rsid w:val="005C30E3"/>
    <w:rsid w:val="005C797D"/>
    <w:rsid w:val="005D0CA6"/>
    <w:rsid w:val="005D1277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6D91"/>
    <w:rsid w:val="00661E15"/>
    <w:rsid w:val="00683DDA"/>
    <w:rsid w:val="006A0944"/>
    <w:rsid w:val="006D11F3"/>
    <w:rsid w:val="006D2DC3"/>
    <w:rsid w:val="006D55C5"/>
    <w:rsid w:val="006E0B71"/>
    <w:rsid w:val="006E2448"/>
    <w:rsid w:val="00700D4D"/>
    <w:rsid w:val="007066F9"/>
    <w:rsid w:val="007132D2"/>
    <w:rsid w:val="00715A6A"/>
    <w:rsid w:val="00722FA6"/>
    <w:rsid w:val="00723F78"/>
    <w:rsid w:val="007372D6"/>
    <w:rsid w:val="00740360"/>
    <w:rsid w:val="007479ED"/>
    <w:rsid w:val="00754B1A"/>
    <w:rsid w:val="00755815"/>
    <w:rsid w:val="007673CB"/>
    <w:rsid w:val="007710FA"/>
    <w:rsid w:val="00774DF9"/>
    <w:rsid w:val="00785462"/>
    <w:rsid w:val="007917CF"/>
    <w:rsid w:val="00792FDA"/>
    <w:rsid w:val="00794C15"/>
    <w:rsid w:val="0079618C"/>
    <w:rsid w:val="0079660F"/>
    <w:rsid w:val="007C111E"/>
    <w:rsid w:val="007C20DF"/>
    <w:rsid w:val="007C7E7E"/>
    <w:rsid w:val="007D425B"/>
    <w:rsid w:val="007D6670"/>
    <w:rsid w:val="007F2499"/>
    <w:rsid w:val="0080461F"/>
    <w:rsid w:val="008165A3"/>
    <w:rsid w:val="00825EBB"/>
    <w:rsid w:val="00826EDC"/>
    <w:rsid w:val="0083153D"/>
    <w:rsid w:val="00831E59"/>
    <w:rsid w:val="00835512"/>
    <w:rsid w:val="00835FB1"/>
    <w:rsid w:val="00841344"/>
    <w:rsid w:val="00845B8D"/>
    <w:rsid w:val="00846B48"/>
    <w:rsid w:val="00847C25"/>
    <w:rsid w:val="00877815"/>
    <w:rsid w:val="00880152"/>
    <w:rsid w:val="00890757"/>
    <w:rsid w:val="00895BA4"/>
    <w:rsid w:val="00897EAB"/>
    <w:rsid w:val="008A02CF"/>
    <w:rsid w:val="008B182D"/>
    <w:rsid w:val="008C1720"/>
    <w:rsid w:val="008C43D6"/>
    <w:rsid w:val="008E1B44"/>
    <w:rsid w:val="008E4E1F"/>
    <w:rsid w:val="008E716A"/>
    <w:rsid w:val="00915BC6"/>
    <w:rsid w:val="00916638"/>
    <w:rsid w:val="0092043C"/>
    <w:rsid w:val="00920F21"/>
    <w:rsid w:val="00932C94"/>
    <w:rsid w:val="00934583"/>
    <w:rsid w:val="00937C6A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4DED"/>
    <w:rsid w:val="009B61F9"/>
    <w:rsid w:val="009C19E8"/>
    <w:rsid w:val="009C206C"/>
    <w:rsid w:val="009D4BBC"/>
    <w:rsid w:val="009E79F5"/>
    <w:rsid w:val="009F6DF5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6C6C"/>
    <w:rsid w:val="00A61832"/>
    <w:rsid w:val="00A772EB"/>
    <w:rsid w:val="00A96A2D"/>
    <w:rsid w:val="00AB42DE"/>
    <w:rsid w:val="00AB4BC3"/>
    <w:rsid w:val="00AC5F3A"/>
    <w:rsid w:val="00AC7338"/>
    <w:rsid w:val="00AD0598"/>
    <w:rsid w:val="00AD2ACF"/>
    <w:rsid w:val="00AE36F5"/>
    <w:rsid w:val="00AF1969"/>
    <w:rsid w:val="00B02E19"/>
    <w:rsid w:val="00B1018D"/>
    <w:rsid w:val="00B125F1"/>
    <w:rsid w:val="00B22195"/>
    <w:rsid w:val="00B311B6"/>
    <w:rsid w:val="00B33C7C"/>
    <w:rsid w:val="00B348E5"/>
    <w:rsid w:val="00B42037"/>
    <w:rsid w:val="00B42BAB"/>
    <w:rsid w:val="00B700A9"/>
    <w:rsid w:val="00B7114E"/>
    <w:rsid w:val="00B836C3"/>
    <w:rsid w:val="00B852B0"/>
    <w:rsid w:val="00B90C7F"/>
    <w:rsid w:val="00BA17CE"/>
    <w:rsid w:val="00BA29FD"/>
    <w:rsid w:val="00BA3307"/>
    <w:rsid w:val="00BB5BA7"/>
    <w:rsid w:val="00BB6C3D"/>
    <w:rsid w:val="00BC2E39"/>
    <w:rsid w:val="00BC448D"/>
    <w:rsid w:val="00BC57AA"/>
    <w:rsid w:val="00BE02C0"/>
    <w:rsid w:val="00BE26A6"/>
    <w:rsid w:val="00BE3666"/>
    <w:rsid w:val="00BE3B74"/>
    <w:rsid w:val="00BE4102"/>
    <w:rsid w:val="00BF4424"/>
    <w:rsid w:val="00BF473E"/>
    <w:rsid w:val="00C01A37"/>
    <w:rsid w:val="00C03DA7"/>
    <w:rsid w:val="00C0517D"/>
    <w:rsid w:val="00C34766"/>
    <w:rsid w:val="00C405D4"/>
    <w:rsid w:val="00C51098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C3037"/>
    <w:rsid w:val="00CC76C3"/>
    <w:rsid w:val="00CE18C7"/>
    <w:rsid w:val="00CF05CC"/>
    <w:rsid w:val="00CF2EA7"/>
    <w:rsid w:val="00CF3F8B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61158"/>
    <w:rsid w:val="00D76054"/>
    <w:rsid w:val="00D76124"/>
    <w:rsid w:val="00D90B7A"/>
    <w:rsid w:val="00D90FAE"/>
    <w:rsid w:val="00D974EE"/>
    <w:rsid w:val="00DA0E15"/>
    <w:rsid w:val="00DA17FF"/>
    <w:rsid w:val="00DA225A"/>
    <w:rsid w:val="00DA5AB7"/>
    <w:rsid w:val="00DB00F9"/>
    <w:rsid w:val="00DB3D4A"/>
    <w:rsid w:val="00DC0174"/>
    <w:rsid w:val="00DC3784"/>
    <w:rsid w:val="00DC3B3A"/>
    <w:rsid w:val="00DD3BE8"/>
    <w:rsid w:val="00DD5CFA"/>
    <w:rsid w:val="00DE5180"/>
    <w:rsid w:val="00DF0ED9"/>
    <w:rsid w:val="00E06673"/>
    <w:rsid w:val="00E12A34"/>
    <w:rsid w:val="00E22598"/>
    <w:rsid w:val="00E22E76"/>
    <w:rsid w:val="00E23506"/>
    <w:rsid w:val="00E274F8"/>
    <w:rsid w:val="00E314E2"/>
    <w:rsid w:val="00E32C25"/>
    <w:rsid w:val="00E43B85"/>
    <w:rsid w:val="00E46595"/>
    <w:rsid w:val="00E6202C"/>
    <w:rsid w:val="00E66891"/>
    <w:rsid w:val="00E679B1"/>
    <w:rsid w:val="00E86581"/>
    <w:rsid w:val="00E9650D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7D87"/>
    <w:rsid w:val="00F2323E"/>
    <w:rsid w:val="00F25C2D"/>
    <w:rsid w:val="00F26E7F"/>
    <w:rsid w:val="00F30B04"/>
    <w:rsid w:val="00F331B5"/>
    <w:rsid w:val="00F52F12"/>
    <w:rsid w:val="00F559FC"/>
    <w:rsid w:val="00F56D23"/>
    <w:rsid w:val="00F70495"/>
    <w:rsid w:val="00F7741E"/>
    <w:rsid w:val="00FA2B6B"/>
    <w:rsid w:val="00FB3D36"/>
    <w:rsid w:val="00FB6758"/>
    <w:rsid w:val="00FB7725"/>
    <w:rsid w:val="00FC2D71"/>
    <w:rsid w:val="00FC3D20"/>
    <w:rsid w:val="00FE274E"/>
    <w:rsid w:val="00FE4B55"/>
    <w:rsid w:val="00FE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CB1D3B"/>
    <w:pPr>
      <w:spacing w:after="240"/>
    </w:pPr>
    <w:rPr>
      <w:sz w:val="24"/>
      <w:lang w:eastAsia="en-US"/>
    </w:rPr>
  </w:style>
  <w:style w:type="paragraph" w:styleId="Otsikko1">
    <w:name w:val="heading 1"/>
    <w:basedOn w:val="Normaali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Otsikko2">
    <w:name w:val="heading 2"/>
    <w:basedOn w:val="Normaali"/>
    <w:next w:val="s2"/>
    <w:qFormat/>
    <w:rsid w:val="00CB1D3B"/>
    <w:pPr>
      <w:keepNext/>
      <w:outlineLvl w:val="1"/>
    </w:pPr>
  </w:style>
  <w:style w:type="paragraph" w:styleId="Otsikko3">
    <w:name w:val="heading 3"/>
    <w:basedOn w:val="Normaali"/>
    <w:next w:val="s2"/>
    <w:qFormat/>
    <w:rsid w:val="00CB1D3B"/>
    <w:pPr>
      <w:keepNext/>
      <w:outlineLvl w:val="2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s2">
    <w:name w:val="s2"/>
    <w:basedOn w:val="Normaali"/>
    <w:rsid w:val="00CB1D3B"/>
    <w:pPr>
      <w:ind w:left="2591"/>
    </w:pPr>
  </w:style>
  <w:style w:type="paragraph" w:customStyle="1" w:styleId="l1">
    <w:name w:val="l1"/>
    <w:basedOn w:val="Normaali"/>
    <w:rsid w:val="00CB1D3B"/>
    <w:pPr>
      <w:ind w:left="1874" w:hanging="576"/>
    </w:pPr>
  </w:style>
  <w:style w:type="paragraph" w:customStyle="1" w:styleId="l2">
    <w:name w:val="l2"/>
    <w:basedOn w:val="Normaali"/>
    <w:rsid w:val="00CB1D3B"/>
    <w:pPr>
      <w:ind w:left="3167" w:hanging="576"/>
    </w:pPr>
  </w:style>
  <w:style w:type="paragraph" w:customStyle="1" w:styleId="s1">
    <w:name w:val="s1"/>
    <w:basedOn w:val="Normaali"/>
    <w:rsid w:val="00CB1D3B"/>
    <w:pPr>
      <w:ind w:left="1298"/>
    </w:pPr>
  </w:style>
  <w:style w:type="paragraph" w:customStyle="1" w:styleId="v1">
    <w:name w:val="v1"/>
    <w:basedOn w:val="Normaali"/>
    <w:rsid w:val="00CB1D3B"/>
    <w:pPr>
      <w:ind w:left="1298" w:hanging="1298"/>
    </w:pPr>
  </w:style>
  <w:style w:type="paragraph" w:customStyle="1" w:styleId="v2">
    <w:name w:val="v2"/>
    <w:basedOn w:val="Normaali"/>
    <w:rsid w:val="00CB1D3B"/>
    <w:pPr>
      <w:ind w:left="2592" w:hanging="2592"/>
    </w:pPr>
  </w:style>
  <w:style w:type="paragraph" w:styleId="Yltunniste">
    <w:name w:val="header"/>
    <w:basedOn w:val="Normaali"/>
    <w:rsid w:val="00CB1D3B"/>
    <w:pPr>
      <w:spacing w:after="0"/>
    </w:pPr>
  </w:style>
  <w:style w:type="paragraph" w:styleId="Alatunniste">
    <w:name w:val="footer"/>
    <w:basedOn w:val="Normaali"/>
    <w:rsid w:val="00CB1D3B"/>
    <w:pPr>
      <w:spacing w:after="0"/>
    </w:pPr>
  </w:style>
  <w:style w:type="character" w:styleId="Sivunumero">
    <w:name w:val="page number"/>
    <w:basedOn w:val="Kappaleenoletusfontti"/>
    <w:rsid w:val="00CB1D3B"/>
  </w:style>
  <w:style w:type="paragraph" w:customStyle="1" w:styleId="Vastaanottaja">
    <w:name w:val="Vastaanottaja"/>
    <w:basedOn w:val="Normaali"/>
    <w:rsid w:val="00CB1D3B"/>
    <w:pPr>
      <w:spacing w:after="0"/>
    </w:pPr>
  </w:style>
  <w:style w:type="paragraph" w:customStyle="1" w:styleId="Viite">
    <w:name w:val="Viite"/>
    <w:basedOn w:val="Normaali"/>
    <w:next w:val="Otsikko1"/>
    <w:rsid w:val="00CB1D3B"/>
    <w:pPr>
      <w:spacing w:before="720"/>
    </w:pPr>
  </w:style>
  <w:style w:type="paragraph" w:customStyle="1" w:styleId="Laatija">
    <w:name w:val="Laatija"/>
    <w:basedOn w:val="Normaali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Merkittyluettelo">
    <w:name w:val="List Bullet"/>
    <w:basedOn w:val="Normaali"/>
    <w:rsid w:val="00CB1D3B"/>
    <w:pPr>
      <w:ind w:left="283" w:hanging="283"/>
    </w:pPr>
  </w:style>
  <w:style w:type="paragraph" w:styleId="Makroteksti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Seliteteksti">
    <w:name w:val="Balloon Text"/>
    <w:basedOn w:val="Normaali"/>
    <w:semiHidden/>
    <w:rsid w:val="00B2219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rsid w:val="000E760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</Template>
  <TotalTime>25</TotalTime>
  <Pages>1</Pages>
  <Words>301</Words>
  <Characters>2447</Characters>
  <Application>Microsoft Office Word</Application>
  <DocSecurity>0</DocSecurity>
  <Lines>20</Lines>
  <Paragraphs>5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2743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</cp:lastModifiedBy>
  <cp:revision>10</cp:revision>
  <cp:lastPrinted>2011-09-02T09:58:00Z</cp:lastPrinted>
  <dcterms:created xsi:type="dcterms:W3CDTF">2011-09-02T09:36:00Z</dcterms:created>
  <dcterms:modified xsi:type="dcterms:W3CDTF">2011-09-06T08:18:00Z</dcterms:modified>
</cp:coreProperties>
</file>