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1DA5" w:rsidRPr="00AB3AA3" w:rsidRDefault="00BB6C3D" w:rsidP="005E55C7">
      <w:pPr>
        <w:pStyle w:val="l1"/>
        <w:ind w:left="1800" w:right="1680" w:firstLine="0"/>
        <w:rPr>
          <w:szCs w:val="24"/>
          <w:lang w:val="sv-SE"/>
        </w:rPr>
      </w:pPr>
      <w:r>
        <w:rPr>
          <w:color w:val="000000"/>
          <w:sz w:val="28"/>
          <w:szCs w:val="28"/>
          <w:lang w:val="sv-SE"/>
        </w:rPr>
        <w:tab/>
      </w:r>
      <w:r>
        <w:rPr>
          <w:color w:val="000000"/>
          <w:sz w:val="28"/>
          <w:szCs w:val="28"/>
          <w:lang w:val="sv-SE"/>
        </w:rPr>
        <w:tab/>
      </w:r>
      <w:r>
        <w:rPr>
          <w:color w:val="000000"/>
          <w:sz w:val="28"/>
          <w:szCs w:val="28"/>
          <w:lang w:val="sv-SE"/>
        </w:rPr>
        <w:tab/>
      </w:r>
      <w:r>
        <w:rPr>
          <w:color w:val="000000"/>
          <w:sz w:val="28"/>
          <w:szCs w:val="28"/>
          <w:lang w:val="sv-SE"/>
        </w:rPr>
        <w:tab/>
      </w:r>
      <w:r>
        <w:rPr>
          <w:color w:val="000000"/>
          <w:sz w:val="28"/>
          <w:szCs w:val="28"/>
          <w:lang w:val="sv-SE"/>
        </w:rPr>
        <w:tab/>
        <w:t xml:space="preserve">    </w:t>
      </w:r>
      <w:r w:rsidR="00EA3204">
        <w:rPr>
          <w:sz w:val="28"/>
          <w:szCs w:val="28"/>
          <w:lang w:val="sv-SE"/>
        </w:rPr>
        <w:t xml:space="preserve">       </w:t>
      </w:r>
      <w:r w:rsidR="00EA3204" w:rsidRPr="00AB3AA3">
        <w:rPr>
          <w:szCs w:val="24"/>
          <w:lang w:val="sv-SE"/>
        </w:rPr>
        <w:t xml:space="preserve">Nr: </w:t>
      </w:r>
      <w:r w:rsidR="0049374A" w:rsidRPr="00AB3AA3">
        <w:rPr>
          <w:szCs w:val="24"/>
          <w:lang w:val="sv-SE"/>
        </w:rPr>
        <w:t>3</w:t>
      </w:r>
      <w:r w:rsidR="00BB34DB" w:rsidRPr="00AB3AA3">
        <w:rPr>
          <w:szCs w:val="24"/>
          <w:lang w:val="sv-SE"/>
        </w:rPr>
        <w:t xml:space="preserve"> / 2012</w:t>
      </w:r>
    </w:p>
    <w:p w:rsidR="004B4D27" w:rsidRPr="0061773F" w:rsidRDefault="00AD2ACF" w:rsidP="005E55C7">
      <w:pPr>
        <w:pStyle w:val="l1"/>
        <w:ind w:left="1800" w:right="1680" w:firstLine="0"/>
        <w:rPr>
          <w:color w:val="000000"/>
          <w:sz w:val="28"/>
          <w:szCs w:val="28"/>
          <w:lang w:val="sv-SE"/>
        </w:rPr>
      </w:pPr>
      <w:r w:rsidRPr="00C7537D">
        <w:rPr>
          <w:sz w:val="28"/>
          <w:szCs w:val="28"/>
          <w:lang w:val="sv-SE"/>
        </w:rPr>
        <w:t xml:space="preserve">Protokoll över </w:t>
      </w:r>
      <w:r w:rsidR="007710FA" w:rsidRPr="00C7537D">
        <w:rPr>
          <w:sz w:val="28"/>
          <w:szCs w:val="28"/>
          <w:lang w:val="sv-SE"/>
        </w:rPr>
        <w:t>Släktnämnden</w:t>
      </w:r>
      <w:r w:rsidR="00C01A37" w:rsidRPr="00C7537D">
        <w:rPr>
          <w:sz w:val="28"/>
          <w:szCs w:val="28"/>
          <w:lang w:val="sv-SE"/>
        </w:rPr>
        <w:t xml:space="preserve">s möte den </w:t>
      </w:r>
      <w:r w:rsidR="0049374A">
        <w:rPr>
          <w:sz w:val="28"/>
          <w:szCs w:val="28"/>
          <w:lang w:val="sv-SE"/>
        </w:rPr>
        <w:t>3</w:t>
      </w:r>
      <w:r w:rsidR="00B836C3" w:rsidRPr="00C7537D">
        <w:rPr>
          <w:sz w:val="28"/>
          <w:szCs w:val="28"/>
          <w:lang w:val="sv-SE"/>
        </w:rPr>
        <w:t>.</w:t>
      </w:r>
      <w:r w:rsidR="0049374A">
        <w:rPr>
          <w:sz w:val="28"/>
          <w:szCs w:val="28"/>
          <w:lang w:val="sv-SE"/>
        </w:rPr>
        <w:t>4</w:t>
      </w:r>
      <w:r w:rsidR="00BB34DB">
        <w:rPr>
          <w:sz w:val="28"/>
          <w:szCs w:val="28"/>
          <w:lang w:val="sv-SE"/>
        </w:rPr>
        <w:t>.2012</w:t>
      </w:r>
      <w:r w:rsidR="00F331B5" w:rsidRPr="00C7537D">
        <w:rPr>
          <w:sz w:val="28"/>
          <w:szCs w:val="28"/>
          <w:lang w:val="sv-SE"/>
        </w:rPr>
        <w:tab/>
      </w:r>
      <w:r w:rsidR="00F331B5">
        <w:rPr>
          <w:color w:val="000000"/>
          <w:sz w:val="28"/>
          <w:szCs w:val="28"/>
          <w:lang w:val="sv-SE"/>
        </w:rPr>
        <w:tab/>
      </w:r>
    </w:p>
    <w:p w:rsidR="006F1DA5" w:rsidRDefault="005E7042" w:rsidP="005E7042">
      <w:pPr>
        <w:pStyle w:val="l1"/>
        <w:ind w:left="1800" w:right="1680" w:firstLine="0"/>
        <w:rPr>
          <w:color w:val="000000"/>
          <w:lang w:val="sv-SE"/>
        </w:rPr>
      </w:pPr>
      <w:r w:rsidRPr="0061773F">
        <w:rPr>
          <w:color w:val="000000"/>
          <w:lang w:val="sv-SE"/>
        </w:rPr>
        <w:t>Plats:</w:t>
      </w:r>
      <w:r w:rsidRPr="0061773F">
        <w:rPr>
          <w:color w:val="000000"/>
          <w:lang w:val="sv-SE"/>
        </w:rPr>
        <w:tab/>
      </w:r>
      <w:r w:rsidRPr="0061773F">
        <w:rPr>
          <w:color w:val="000000"/>
          <w:lang w:val="sv-SE"/>
        </w:rPr>
        <w:tab/>
      </w:r>
      <w:r w:rsidR="0049374A" w:rsidRPr="0049374A">
        <w:rPr>
          <w:color w:val="000000"/>
          <w:lang w:val="sv-SE"/>
        </w:rPr>
        <w:t>Schulmans Konsthandel, Kaserngatan 2, Helsingfors</w:t>
      </w:r>
      <w:r w:rsidRPr="0061773F">
        <w:rPr>
          <w:color w:val="000000"/>
          <w:lang w:val="sv-SE"/>
        </w:rPr>
        <w:br/>
        <w:t>Närvarand</w:t>
      </w:r>
      <w:r w:rsidR="00E66891" w:rsidRPr="0061773F">
        <w:rPr>
          <w:color w:val="000000"/>
          <w:lang w:val="sv-SE"/>
        </w:rPr>
        <w:t>e:</w:t>
      </w:r>
      <w:r w:rsidR="00E66891" w:rsidRPr="0061773F">
        <w:rPr>
          <w:color w:val="000000"/>
          <w:lang w:val="sv-SE"/>
        </w:rPr>
        <w:tab/>
      </w:r>
      <w:r w:rsidR="00EF1C7B">
        <w:rPr>
          <w:color w:val="000000"/>
          <w:lang w:val="sv-SE"/>
        </w:rPr>
        <w:t>Jan Schulman</w:t>
      </w:r>
      <w:r w:rsidR="00131CD0">
        <w:rPr>
          <w:color w:val="000000"/>
          <w:lang w:val="sv-SE"/>
        </w:rPr>
        <w:t xml:space="preserve"> (ordf.)</w:t>
      </w:r>
      <w:r w:rsidR="00EF1C7B">
        <w:rPr>
          <w:color w:val="000000"/>
          <w:lang w:val="sv-SE"/>
        </w:rPr>
        <w:t xml:space="preserve">, </w:t>
      </w:r>
      <w:r w:rsidRPr="0061773F">
        <w:rPr>
          <w:color w:val="000000"/>
          <w:lang w:val="sv-SE"/>
        </w:rPr>
        <w:t>Peter</w:t>
      </w:r>
      <w:r w:rsidR="00E66891" w:rsidRPr="0061773F">
        <w:rPr>
          <w:color w:val="000000"/>
          <w:lang w:val="sv-SE"/>
        </w:rPr>
        <w:t xml:space="preserve"> </w:t>
      </w:r>
      <w:r w:rsidRPr="0061773F">
        <w:rPr>
          <w:color w:val="000000"/>
          <w:lang w:val="sv-SE"/>
        </w:rPr>
        <w:t>Sc</w:t>
      </w:r>
      <w:r w:rsidR="00E66891" w:rsidRPr="0061773F">
        <w:rPr>
          <w:color w:val="000000"/>
          <w:lang w:val="sv-SE"/>
        </w:rPr>
        <w:t>hulman</w:t>
      </w:r>
      <w:r w:rsidR="00131CD0">
        <w:rPr>
          <w:color w:val="000000"/>
          <w:lang w:val="sv-SE"/>
        </w:rPr>
        <w:t xml:space="preserve"> (sekr.)</w:t>
      </w:r>
      <w:r w:rsidR="00EA44C3" w:rsidRPr="0061773F">
        <w:rPr>
          <w:color w:val="000000"/>
          <w:lang w:val="sv-SE"/>
        </w:rPr>
        <w:t>,</w:t>
      </w:r>
      <w:r w:rsidR="00B7114E">
        <w:rPr>
          <w:color w:val="000000"/>
          <w:lang w:val="sv-SE"/>
        </w:rPr>
        <w:t xml:space="preserve"> </w:t>
      </w:r>
      <w:r w:rsidR="00303058" w:rsidRPr="0061773F">
        <w:rPr>
          <w:color w:val="000000"/>
          <w:lang w:val="sv-SE"/>
        </w:rPr>
        <w:t>Tauno Schulman</w:t>
      </w:r>
      <w:r w:rsidR="00D27111">
        <w:rPr>
          <w:color w:val="000000"/>
          <w:lang w:val="sv-SE"/>
        </w:rPr>
        <w:t>,</w:t>
      </w:r>
      <w:r w:rsidR="00BB34DB">
        <w:rPr>
          <w:color w:val="000000"/>
          <w:lang w:val="sv-SE"/>
        </w:rPr>
        <w:t xml:space="preserve"> </w:t>
      </w:r>
      <w:r w:rsidR="00E061D7">
        <w:rPr>
          <w:color w:val="000000"/>
          <w:lang w:val="sv-SE"/>
        </w:rPr>
        <w:tab/>
      </w:r>
      <w:r w:rsidR="00E061D7">
        <w:rPr>
          <w:color w:val="000000"/>
          <w:lang w:val="sv-SE"/>
        </w:rPr>
        <w:tab/>
      </w:r>
      <w:r w:rsidR="00BB34DB">
        <w:rPr>
          <w:color w:val="000000"/>
          <w:lang w:val="sv-SE"/>
        </w:rPr>
        <w:t xml:space="preserve">Minette Schulman, </w:t>
      </w:r>
      <w:r w:rsidR="0049374A" w:rsidRPr="00131CD0">
        <w:rPr>
          <w:color w:val="000000"/>
          <w:lang w:val="sv-SE"/>
        </w:rPr>
        <w:t>Juhana Schulman</w:t>
      </w:r>
      <w:r w:rsidR="0049374A">
        <w:rPr>
          <w:color w:val="000000"/>
          <w:lang w:val="sv-SE"/>
        </w:rPr>
        <w:t>.</w:t>
      </w:r>
      <w:r w:rsidR="00E061D7">
        <w:rPr>
          <w:color w:val="000000"/>
          <w:lang w:val="sv-SE"/>
        </w:rPr>
        <w:br/>
        <w:t>Frånvarande:</w:t>
      </w:r>
      <w:r w:rsidR="00E061D7">
        <w:rPr>
          <w:color w:val="000000"/>
          <w:lang w:val="sv-SE"/>
        </w:rPr>
        <w:tab/>
      </w:r>
      <w:r w:rsidR="0049374A" w:rsidRPr="00BB34DB">
        <w:rPr>
          <w:color w:val="000000"/>
          <w:lang w:val="sv-SE"/>
        </w:rPr>
        <w:t>Jyrki Koulumies</w:t>
      </w:r>
      <w:r w:rsidR="0049374A" w:rsidRPr="00131CD0">
        <w:rPr>
          <w:color w:val="000000"/>
          <w:lang w:val="sv-SE"/>
        </w:rPr>
        <w:t xml:space="preserve"> </w:t>
      </w:r>
    </w:p>
    <w:p w:rsidR="00222F34" w:rsidRDefault="00222F34" w:rsidP="005E7042">
      <w:pPr>
        <w:pStyle w:val="l1"/>
        <w:ind w:left="1800" w:right="1680" w:firstLine="0"/>
        <w:rPr>
          <w:color w:val="000000"/>
          <w:lang w:val="sv-SE"/>
        </w:rPr>
      </w:pPr>
    </w:p>
    <w:p w:rsidR="00222F34" w:rsidRPr="00BB34DB" w:rsidRDefault="00222F34" w:rsidP="005E7042">
      <w:pPr>
        <w:pStyle w:val="l1"/>
        <w:ind w:left="1800" w:right="1680" w:firstLine="0"/>
        <w:rPr>
          <w:color w:val="000000"/>
          <w:lang w:val="sv-SE"/>
        </w:rPr>
      </w:pPr>
    </w:p>
    <w:p w:rsidR="003179B7" w:rsidRPr="003179B7" w:rsidRDefault="004E0D22" w:rsidP="003179B7">
      <w:pPr>
        <w:pStyle w:val="l1"/>
        <w:numPr>
          <w:ilvl w:val="0"/>
          <w:numId w:val="17"/>
        </w:numPr>
        <w:tabs>
          <w:tab w:val="clear" w:pos="1980"/>
          <w:tab w:val="num" w:pos="1843"/>
        </w:tabs>
        <w:ind w:right="1680" w:hanging="562"/>
        <w:rPr>
          <w:b/>
          <w:color w:val="000000"/>
          <w:lang w:val="sv-SE"/>
        </w:rPr>
      </w:pPr>
      <w:r w:rsidRPr="0061773F">
        <w:rPr>
          <w:b/>
          <w:color w:val="000000"/>
          <w:lang w:val="sv-SE"/>
        </w:rPr>
        <w:t>Mötet öppnas</w:t>
      </w:r>
      <w:r w:rsidRPr="0061773F">
        <w:rPr>
          <w:b/>
          <w:color w:val="000000"/>
          <w:lang w:val="sv-SE"/>
        </w:rPr>
        <w:br/>
      </w:r>
      <w:r w:rsidR="00131CD0">
        <w:rPr>
          <w:color w:val="000000"/>
          <w:lang w:val="sv-SE"/>
        </w:rPr>
        <w:t xml:space="preserve">Ordf. </w:t>
      </w:r>
      <w:r w:rsidRPr="0061773F">
        <w:rPr>
          <w:color w:val="000000"/>
          <w:lang w:val="sv-SE"/>
        </w:rPr>
        <w:t xml:space="preserve"> öppnade mötet och hälsade</w:t>
      </w:r>
      <w:r w:rsidR="003576C2" w:rsidRPr="0061773F">
        <w:rPr>
          <w:color w:val="000000"/>
          <w:lang w:val="sv-SE"/>
        </w:rPr>
        <w:t xml:space="preserve"> deltagarna välkomna.</w:t>
      </w:r>
      <w:r w:rsidR="0012639B">
        <w:rPr>
          <w:color w:val="000000"/>
          <w:lang w:val="sv-SE"/>
        </w:rPr>
        <w:t xml:space="preserve"> </w:t>
      </w:r>
      <w:r w:rsidR="00D31981">
        <w:rPr>
          <w:color w:val="000000"/>
          <w:lang w:val="sv-SE"/>
        </w:rPr>
        <w:t>Fg. p</w:t>
      </w:r>
      <w:r w:rsidR="00BA29FD">
        <w:rPr>
          <w:color w:val="000000"/>
          <w:lang w:val="sv-SE"/>
        </w:rPr>
        <w:t>rotokoll grans</w:t>
      </w:r>
      <w:r w:rsidR="008E716A">
        <w:rPr>
          <w:color w:val="000000"/>
          <w:lang w:val="sv-SE"/>
        </w:rPr>
        <w:t xml:space="preserve">kades och </w:t>
      </w:r>
      <w:r w:rsidR="00BA29FD" w:rsidRPr="00BA29FD">
        <w:rPr>
          <w:color w:val="000000"/>
          <w:lang w:val="sv-SE"/>
        </w:rPr>
        <w:t>undertecknades.</w:t>
      </w:r>
      <w:r w:rsidR="00226066">
        <w:rPr>
          <w:color w:val="000000"/>
          <w:lang w:val="sv-SE"/>
        </w:rPr>
        <w:t xml:space="preserve"> </w:t>
      </w:r>
      <w:r w:rsidR="003179B7">
        <w:rPr>
          <w:color w:val="000000"/>
          <w:lang w:val="sv-SE"/>
        </w:rPr>
        <w:br/>
      </w:r>
    </w:p>
    <w:p w:rsidR="00A541B4" w:rsidRPr="00055B92" w:rsidRDefault="003179B7" w:rsidP="00055B92">
      <w:pPr>
        <w:pStyle w:val="l1"/>
        <w:numPr>
          <w:ilvl w:val="0"/>
          <w:numId w:val="17"/>
        </w:numPr>
        <w:tabs>
          <w:tab w:val="clear" w:pos="1980"/>
          <w:tab w:val="num" w:pos="1843"/>
        </w:tabs>
        <w:ind w:right="1680" w:hanging="562"/>
        <w:rPr>
          <w:b/>
          <w:color w:val="000000"/>
          <w:lang w:val="sv-SE"/>
        </w:rPr>
      </w:pPr>
      <w:r w:rsidRPr="00055B92">
        <w:rPr>
          <w:b/>
          <w:color w:val="000000"/>
          <w:lang w:val="sv-SE"/>
        </w:rPr>
        <w:t>Estlands resan</w:t>
      </w:r>
      <w:r w:rsidRPr="00055B92">
        <w:rPr>
          <w:color w:val="000000"/>
          <w:lang w:val="sv-SE"/>
        </w:rPr>
        <w:br/>
      </w:r>
      <w:r w:rsidR="00055B92" w:rsidRPr="00055B92">
        <w:rPr>
          <w:lang w:val="sv-SE"/>
        </w:rPr>
        <w:t xml:space="preserve">22 personer från Finland har preliminärt anmält sig till Estlandsresan. Av dessa är tre barn. Dessutom har följande 4 personer anmält sig direkt till Estland: </w:t>
      </w:r>
      <w:r w:rsidR="00055B92" w:rsidRPr="00055B92">
        <w:rPr>
          <w:lang w:val="sv-SE"/>
        </w:rPr>
        <w:t xml:space="preserve">Sabine von Schulmann, Helmut von Schulmann, </w:t>
      </w:r>
      <w:r w:rsidR="00055B92" w:rsidRPr="00055B92">
        <w:rPr>
          <w:lang w:val="sv-SE"/>
        </w:rPr>
        <w:t>L</w:t>
      </w:r>
      <w:r w:rsidR="00055B92" w:rsidRPr="00055B92">
        <w:rPr>
          <w:lang w:val="sv-SE"/>
        </w:rPr>
        <w:t xml:space="preserve">aurel Gregory, </w:t>
      </w:r>
      <w:r w:rsidR="00055B92">
        <w:rPr>
          <w:lang w:val="sv-SE"/>
        </w:rPr>
        <w:t xml:space="preserve">Thomas Huber. </w:t>
      </w:r>
      <w:r w:rsidR="00055B92">
        <w:rPr>
          <w:lang w:val="sv-SE"/>
        </w:rPr>
        <w:br/>
        <w:t>Således totalt 26 personer preliminärt anmälda.</w:t>
      </w:r>
      <w:r w:rsidR="00055B92">
        <w:rPr>
          <w:lang w:val="sv-SE"/>
        </w:rPr>
        <w:br/>
      </w:r>
      <w:r w:rsidR="00222F34">
        <w:rPr>
          <w:lang w:val="sv-SE"/>
        </w:rPr>
        <w:br/>
      </w:r>
      <w:r w:rsidR="00055B92">
        <w:rPr>
          <w:lang w:val="sv-SE"/>
        </w:rPr>
        <w:t>Arbetsgruppen skall sammanträda och slutföra planeringen av resan. Därefter skall bindande anmälningar samlas in.</w:t>
      </w:r>
      <w:r w:rsidR="00222F34">
        <w:rPr>
          <w:lang w:val="sv-SE"/>
        </w:rPr>
        <w:br/>
      </w:r>
    </w:p>
    <w:p w:rsidR="005312CE" w:rsidRPr="005312CE" w:rsidRDefault="00E95344" w:rsidP="00E00841">
      <w:pPr>
        <w:pStyle w:val="l1"/>
        <w:numPr>
          <w:ilvl w:val="0"/>
          <w:numId w:val="17"/>
        </w:numPr>
        <w:tabs>
          <w:tab w:val="clear" w:pos="1980"/>
          <w:tab w:val="num" w:pos="1843"/>
        </w:tabs>
        <w:ind w:right="1680" w:hanging="562"/>
        <w:rPr>
          <w:b/>
          <w:color w:val="000000"/>
          <w:lang w:val="sv-SE"/>
        </w:rPr>
      </w:pPr>
      <w:r>
        <w:rPr>
          <w:b/>
          <w:lang w:val="sv-SE"/>
        </w:rPr>
        <w:t>V</w:t>
      </w:r>
      <w:r w:rsidRPr="00E95344">
        <w:rPr>
          <w:b/>
          <w:lang w:val="sv-SE"/>
        </w:rPr>
        <w:t>årutflykt till Virkby</w:t>
      </w:r>
      <w:r w:rsidR="00A541B4">
        <w:rPr>
          <w:lang w:val="sv-SE"/>
        </w:rPr>
        <w:br/>
      </w:r>
      <w:r w:rsidR="00055B92">
        <w:rPr>
          <w:lang w:val="sv-SE"/>
        </w:rPr>
        <w:t>Utflykten till Virkby l</w:t>
      </w:r>
      <w:r w:rsidR="00222F34">
        <w:rPr>
          <w:lang w:val="sv-SE"/>
        </w:rPr>
        <w:t>ördagen den 26.5.2012</w:t>
      </w:r>
      <w:r>
        <w:rPr>
          <w:lang w:val="sv-SE"/>
        </w:rPr>
        <w:t xml:space="preserve">  </w:t>
      </w:r>
      <w:r w:rsidR="00055B92">
        <w:rPr>
          <w:lang w:val="sv-SE"/>
        </w:rPr>
        <w:t>skall verkställas enligt plan.</w:t>
      </w:r>
      <w:r>
        <w:rPr>
          <w:lang w:val="sv-SE"/>
        </w:rPr>
        <w:br/>
      </w:r>
      <w:r w:rsidR="005312CE">
        <w:rPr>
          <w:lang w:val="sv-SE"/>
        </w:rPr>
        <w:t xml:space="preserve"> </w:t>
      </w:r>
      <w:r w:rsidR="005312CE">
        <w:rPr>
          <w:lang w:val="sv-SE"/>
        </w:rPr>
        <w:tab/>
      </w:r>
      <w:r>
        <w:rPr>
          <w:lang w:val="sv-SE"/>
        </w:rPr>
        <w:t xml:space="preserve">kl. 11:00 </w:t>
      </w:r>
      <w:r w:rsidR="005312CE">
        <w:rPr>
          <w:lang w:val="sv-SE"/>
        </w:rPr>
        <w:tab/>
      </w:r>
      <w:r w:rsidR="005312CE">
        <w:rPr>
          <w:lang w:val="sv-SE"/>
        </w:rPr>
        <w:tab/>
      </w:r>
      <w:r>
        <w:rPr>
          <w:lang w:val="sv-SE"/>
        </w:rPr>
        <w:t>samling i Virkby</w:t>
      </w:r>
      <w:r w:rsidR="005312CE">
        <w:rPr>
          <w:lang w:val="sv-SE"/>
        </w:rPr>
        <w:br/>
        <w:t xml:space="preserve"> </w:t>
      </w:r>
      <w:r w:rsidR="005312CE">
        <w:rPr>
          <w:lang w:val="sv-SE"/>
        </w:rPr>
        <w:tab/>
        <w:t xml:space="preserve">kl. 11:00 - 13:00 </w:t>
      </w:r>
      <w:r w:rsidR="005312CE">
        <w:rPr>
          <w:lang w:val="sv-SE"/>
        </w:rPr>
        <w:tab/>
        <w:t>guidad run</w:t>
      </w:r>
      <w:r w:rsidR="00055B92">
        <w:rPr>
          <w:lang w:val="sv-SE"/>
        </w:rPr>
        <w:t>dvandring. Guiden bokad.</w:t>
      </w:r>
      <w:r w:rsidR="00055B92">
        <w:rPr>
          <w:lang w:val="sv-SE"/>
        </w:rPr>
        <w:br/>
        <w:t xml:space="preserve"> </w:t>
      </w:r>
      <w:r w:rsidR="00055B92">
        <w:rPr>
          <w:lang w:val="sv-SE"/>
        </w:rPr>
        <w:tab/>
        <w:t xml:space="preserve">kl. 13:00 </w:t>
      </w:r>
      <w:r w:rsidR="00222F34">
        <w:rPr>
          <w:lang w:val="sv-SE"/>
        </w:rPr>
        <w:t>- 15:00</w:t>
      </w:r>
      <w:r w:rsidR="00055B92">
        <w:rPr>
          <w:lang w:val="sv-SE"/>
        </w:rPr>
        <w:tab/>
        <w:t xml:space="preserve">lunch. </w:t>
      </w:r>
      <w:r w:rsidR="005312CE">
        <w:rPr>
          <w:lang w:val="sv-SE"/>
        </w:rPr>
        <w:br/>
      </w:r>
      <w:r w:rsidR="005312CE">
        <w:rPr>
          <w:lang w:val="sv-SE"/>
        </w:rPr>
        <w:br/>
      </w:r>
      <w:r w:rsidR="00055B92">
        <w:rPr>
          <w:lang w:val="sv-SE"/>
        </w:rPr>
        <w:t>Lunchen kommer att kosta 12:50€/vuxen och 6:25€ för barn under 11 år. B</w:t>
      </w:r>
      <w:r w:rsidR="00222F34">
        <w:rPr>
          <w:lang w:val="sv-SE"/>
        </w:rPr>
        <w:t>a</w:t>
      </w:r>
      <w:r w:rsidR="00055B92">
        <w:rPr>
          <w:lang w:val="sv-SE"/>
        </w:rPr>
        <w:t>rn u</w:t>
      </w:r>
      <w:r w:rsidR="00055B92">
        <w:rPr>
          <w:lang w:val="sv-SE"/>
        </w:rPr>
        <w:t>n</w:t>
      </w:r>
      <w:r w:rsidR="00055B92">
        <w:rPr>
          <w:lang w:val="sv-SE"/>
        </w:rPr>
        <w:t xml:space="preserve">der 4 år äter gratis. </w:t>
      </w:r>
      <w:r w:rsidR="00222F34">
        <w:rPr>
          <w:lang w:val="sv-SE"/>
        </w:rPr>
        <w:t>Lunchpriset betalas av var och en på platsen direkt till resta</w:t>
      </w:r>
      <w:r w:rsidR="00222F34">
        <w:rPr>
          <w:lang w:val="sv-SE"/>
        </w:rPr>
        <w:t>u</w:t>
      </w:r>
      <w:r w:rsidR="00222F34">
        <w:rPr>
          <w:lang w:val="sv-SE"/>
        </w:rPr>
        <w:t xml:space="preserve">rangen. </w:t>
      </w:r>
      <w:r w:rsidR="00222F34">
        <w:rPr>
          <w:lang w:val="sv-SE"/>
        </w:rPr>
        <w:br/>
        <w:t>Minette förhandlar med restaurangen så den blir tillgänglig i två timmar.</w:t>
      </w:r>
      <w:r w:rsidR="00222F34">
        <w:rPr>
          <w:lang w:val="sv-SE"/>
        </w:rPr>
        <w:br/>
      </w:r>
      <w:r w:rsidR="00055B92">
        <w:rPr>
          <w:lang w:val="sv-SE"/>
        </w:rPr>
        <w:br/>
      </w:r>
      <w:r w:rsidR="005312CE">
        <w:rPr>
          <w:lang w:val="sv-SE"/>
        </w:rPr>
        <w:t>I samband med lunchen s</w:t>
      </w:r>
      <w:r w:rsidR="00222F34">
        <w:rPr>
          <w:lang w:val="sv-SE"/>
        </w:rPr>
        <w:t>kall</w:t>
      </w:r>
      <w:r w:rsidR="005312CE">
        <w:rPr>
          <w:lang w:val="sv-SE"/>
        </w:rPr>
        <w:t xml:space="preserve"> Henrik Schulman berätta om ställets kopplingar till släk</w:t>
      </w:r>
      <w:r w:rsidR="00222F34">
        <w:rPr>
          <w:lang w:val="sv-SE"/>
        </w:rPr>
        <w:t>ten.</w:t>
      </w:r>
      <w:r w:rsidR="005312CE">
        <w:rPr>
          <w:lang w:val="sv-SE"/>
        </w:rPr>
        <w:t xml:space="preserve"> </w:t>
      </w:r>
      <w:r w:rsidR="00222F34">
        <w:rPr>
          <w:lang w:val="sv-SE"/>
        </w:rPr>
        <w:t>Minette avtalar med Henrik.</w:t>
      </w:r>
      <w:r w:rsidR="00222F34">
        <w:rPr>
          <w:lang w:val="sv-SE"/>
        </w:rPr>
        <w:br/>
      </w:r>
      <w:r w:rsidR="005312CE">
        <w:rPr>
          <w:lang w:val="sv-SE"/>
        </w:rPr>
        <w:br/>
        <w:t xml:space="preserve">Peter sätter </w:t>
      </w:r>
      <w:r w:rsidR="00222F34">
        <w:rPr>
          <w:lang w:val="sv-SE"/>
        </w:rPr>
        <w:t xml:space="preserve">den 9.4. </w:t>
      </w:r>
      <w:r w:rsidR="005312CE">
        <w:rPr>
          <w:lang w:val="sv-SE"/>
        </w:rPr>
        <w:t xml:space="preserve">ut </w:t>
      </w:r>
      <w:r w:rsidR="00222F34">
        <w:rPr>
          <w:lang w:val="sv-SE"/>
        </w:rPr>
        <w:t xml:space="preserve">slutligt info om detta </w:t>
      </w:r>
      <w:r w:rsidR="005312CE">
        <w:rPr>
          <w:lang w:val="sv-SE"/>
        </w:rPr>
        <w:t>till medlemmarna</w:t>
      </w:r>
      <w:r w:rsidR="00222F34">
        <w:rPr>
          <w:lang w:val="sv-SE"/>
        </w:rPr>
        <w:t xml:space="preserve"> och begär in anmä</w:t>
      </w:r>
      <w:r w:rsidR="00222F34">
        <w:rPr>
          <w:lang w:val="sv-SE"/>
        </w:rPr>
        <w:t>l</w:t>
      </w:r>
      <w:r w:rsidR="00222F34">
        <w:rPr>
          <w:lang w:val="sv-SE"/>
        </w:rPr>
        <w:t>ningar direkt till Minette senast den 15.5.</w:t>
      </w:r>
      <w:r w:rsidR="00222F34">
        <w:rPr>
          <w:lang w:val="sv-SE"/>
        </w:rPr>
        <w:br/>
      </w:r>
      <w:r w:rsidR="00222F34">
        <w:rPr>
          <w:lang w:val="sv-SE"/>
        </w:rPr>
        <w:br/>
        <w:t>Släktföreningen är beredd att stå för kostnaden för guiden samt lunchkostnaden för eventuell gästföreläsare.</w:t>
      </w:r>
      <w:r w:rsidR="005312CE">
        <w:rPr>
          <w:lang w:val="sv-SE"/>
        </w:rPr>
        <w:br/>
      </w:r>
    </w:p>
    <w:p w:rsidR="006F1DA5" w:rsidRPr="00124C54" w:rsidRDefault="00A541B4" w:rsidP="00124C54">
      <w:pPr>
        <w:pStyle w:val="l1"/>
        <w:numPr>
          <w:ilvl w:val="0"/>
          <w:numId w:val="17"/>
        </w:numPr>
        <w:tabs>
          <w:tab w:val="clear" w:pos="1980"/>
          <w:tab w:val="num" w:pos="1843"/>
        </w:tabs>
        <w:ind w:right="1680" w:hanging="562"/>
        <w:rPr>
          <w:b/>
          <w:color w:val="000000"/>
          <w:lang w:val="sv-SE"/>
        </w:rPr>
      </w:pPr>
      <w:r w:rsidRPr="00124C54">
        <w:rPr>
          <w:b/>
          <w:lang w:val="sv-SE"/>
        </w:rPr>
        <w:lastRenderedPageBreak/>
        <w:t>Medlemsfrågor och ekonomi</w:t>
      </w:r>
      <w:r w:rsidRPr="00124C54">
        <w:rPr>
          <w:lang w:val="sv-SE"/>
        </w:rPr>
        <w:br/>
      </w:r>
      <w:r w:rsidR="00222F34" w:rsidRPr="00124C54">
        <w:rPr>
          <w:lang w:val="sv-SE"/>
        </w:rPr>
        <w:t>Ett antal (17) medlemmar har fortfarande inte betalt medlemsavgiften för 2011. Dessa kommer inte att indrivas.</w:t>
      </w:r>
      <w:r w:rsidR="00222F34" w:rsidRPr="00124C54">
        <w:rPr>
          <w:lang w:val="sv-SE"/>
        </w:rPr>
        <w:br/>
        <w:t>Betalningstiden för detta års medlemsavgift gick ut den 30.3. Peter sätter ut en fö</w:t>
      </w:r>
      <w:r w:rsidR="00222F34" w:rsidRPr="00124C54">
        <w:rPr>
          <w:lang w:val="sv-SE"/>
        </w:rPr>
        <w:t>r</w:t>
      </w:r>
      <w:r w:rsidR="00222F34" w:rsidRPr="00124C54">
        <w:rPr>
          <w:lang w:val="sv-SE"/>
        </w:rPr>
        <w:t>sta påminnelse till dem som inte betalt i tid.</w:t>
      </w:r>
      <w:r w:rsidR="00124C54" w:rsidRPr="00124C54">
        <w:rPr>
          <w:lang w:val="sv-SE"/>
        </w:rPr>
        <w:br/>
      </w:r>
      <w:r w:rsidR="00124C54" w:rsidRPr="00124C54">
        <w:rPr>
          <w:lang w:val="sv-SE"/>
        </w:rPr>
        <w:br/>
        <w:t xml:space="preserve">En ny medlemsansökan har inkommit: Margareth Tuovinen. Grållegränden 4 b 33 01200 Vanda. </w:t>
      </w:r>
      <w:r w:rsidR="00124C54">
        <w:rPr>
          <w:lang w:val="sv-SE"/>
        </w:rPr>
        <w:t>Margarethas bror är Ronald von</w:t>
      </w:r>
      <w:r w:rsidR="00124C54" w:rsidRPr="00124C54">
        <w:rPr>
          <w:lang w:val="sv-SE"/>
        </w:rPr>
        <w:t xml:space="preserve"> Schulmann och </w:t>
      </w:r>
      <w:r w:rsidR="00124C54">
        <w:rPr>
          <w:lang w:val="sv-SE"/>
        </w:rPr>
        <w:t>hennes</w:t>
      </w:r>
      <w:r w:rsidR="00124C54" w:rsidRPr="00124C54">
        <w:rPr>
          <w:lang w:val="sv-SE"/>
        </w:rPr>
        <w:t xml:space="preserve"> son är Kent Jensen</w:t>
      </w:r>
      <w:r w:rsidR="00124C54">
        <w:rPr>
          <w:lang w:val="sv-SE"/>
        </w:rPr>
        <w:t xml:space="preserve"> (även medlem)</w:t>
      </w:r>
      <w:r w:rsidR="00124C54" w:rsidRPr="00124C54">
        <w:rPr>
          <w:lang w:val="sv-SE"/>
        </w:rPr>
        <w:t xml:space="preserve">. </w:t>
      </w:r>
      <w:r w:rsidR="00DB7584">
        <w:rPr>
          <w:lang w:val="sv-SE"/>
        </w:rPr>
        <w:br/>
        <w:t>Medlemsansökan godkändes och Peter uppdaterar medlemsförteckningen.</w:t>
      </w:r>
    </w:p>
    <w:p w:rsidR="00EF1C7B" w:rsidRPr="00E00841" w:rsidRDefault="00124C54" w:rsidP="00E00841">
      <w:pPr>
        <w:pStyle w:val="l1"/>
        <w:numPr>
          <w:ilvl w:val="0"/>
          <w:numId w:val="17"/>
        </w:numPr>
        <w:tabs>
          <w:tab w:val="clear" w:pos="1980"/>
          <w:tab w:val="num" w:pos="1843"/>
        </w:tabs>
        <w:ind w:right="1680" w:hanging="562"/>
        <w:rPr>
          <w:b/>
          <w:color w:val="000000"/>
          <w:lang w:val="sv-SE"/>
        </w:rPr>
      </w:pPr>
      <w:r>
        <w:rPr>
          <w:b/>
          <w:lang w:val="sv-SE"/>
        </w:rPr>
        <w:t xml:space="preserve">Hemsidorna och </w:t>
      </w:r>
      <w:r w:rsidR="006F1DA5" w:rsidRPr="006F1DA5">
        <w:rPr>
          <w:b/>
          <w:lang w:val="sv-SE"/>
        </w:rPr>
        <w:t>Släktträdet</w:t>
      </w:r>
      <w:r w:rsidR="006F1DA5">
        <w:rPr>
          <w:lang w:val="sv-SE"/>
        </w:rPr>
        <w:br/>
      </w:r>
      <w:r>
        <w:rPr>
          <w:lang w:val="sv-SE"/>
        </w:rPr>
        <w:t>Juhana informerade att servern där föreningens hemsida finns, blivit attackerad av hackers och följaktligen måste sidorna läggas upp på nytt. Juhana kommer att göra detta och därefter skicka ut anslutningsuppgifterna till släktträdet till Peter för te</w:t>
      </w:r>
      <w:r>
        <w:rPr>
          <w:lang w:val="sv-SE"/>
        </w:rPr>
        <w:t>s</w:t>
      </w:r>
      <w:r>
        <w:rPr>
          <w:lang w:val="sv-SE"/>
        </w:rPr>
        <w:t>ning. När testningen fungerar skall hela släktnämnden pilottesta släktträdet före den läggs ut på hemsidan.</w:t>
      </w:r>
      <w:r w:rsidR="003179B7" w:rsidRPr="00E00841">
        <w:rPr>
          <w:color w:val="000000"/>
          <w:lang w:val="sv-SE"/>
        </w:rPr>
        <w:br/>
      </w:r>
    </w:p>
    <w:p w:rsidR="00096E6C" w:rsidRPr="00BB34DB" w:rsidRDefault="00BB34DB" w:rsidP="003179B7">
      <w:pPr>
        <w:pStyle w:val="l1"/>
        <w:numPr>
          <w:ilvl w:val="0"/>
          <w:numId w:val="17"/>
        </w:numPr>
        <w:tabs>
          <w:tab w:val="clear" w:pos="1980"/>
          <w:tab w:val="num" w:pos="1843"/>
        </w:tabs>
        <w:ind w:left="1985" w:right="1680" w:hanging="562"/>
        <w:rPr>
          <w:color w:val="000000"/>
          <w:lang w:val="sv-SE"/>
        </w:rPr>
      </w:pPr>
      <w:r>
        <w:rPr>
          <w:b/>
          <w:color w:val="000000"/>
          <w:lang w:val="sv-SE"/>
        </w:rPr>
        <w:t>Nästa sammanträde</w:t>
      </w:r>
      <w:r w:rsidR="00005E80" w:rsidRPr="00BB34DB">
        <w:rPr>
          <w:color w:val="000000"/>
          <w:lang w:val="sv-SE"/>
        </w:rPr>
        <w:br/>
      </w:r>
      <w:r w:rsidR="00005E80" w:rsidRPr="00BB34DB">
        <w:rPr>
          <w:color w:val="000000"/>
          <w:lang w:val="sv-SE"/>
        </w:rPr>
        <w:br/>
      </w:r>
      <w:r w:rsidR="00D35E71" w:rsidRPr="00BB34DB">
        <w:rPr>
          <w:color w:val="000000"/>
          <w:lang w:val="sv-SE"/>
        </w:rPr>
        <w:t xml:space="preserve">Släktnämndens nästa möte </w:t>
      </w:r>
      <w:r w:rsidR="00097211" w:rsidRPr="00BB34DB">
        <w:rPr>
          <w:color w:val="000000"/>
          <w:lang w:val="sv-SE"/>
        </w:rPr>
        <w:t xml:space="preserve">förlades </w:t>
      </w:r>
      <w:r w:rsidR="00C34766" w:rsidRPr="00BB34DB">
        <w:rPr>
          <w:color w:val="000000"/>
          <w:lang w:val="sv-SE"/>
        </w:rPr>
        <w:t xml:space="preserve">till </w:t>
      </w:r>
      <w:r w:rsidR="00DB7584">
        <w:rPr>
          <w:b/>
          <w:color w:val="000000"/>
          <w:lang w:val="sv-SE"/>
        </w:rPr>
        <w:t>Onsdagen</w:t>
      </w:r>
      <w:r w:rsidR="007132D2" w:rsidRPr="00BB34DB">
        <w:rPr>
          <w:b/>
          <w:color w:val="000000"/>
          <w:lang w:val="sv-SE"/>
        </w:rPr>
        <w:t xml:space="preserve"> </w:t>
      </w:r>
      <w:r w:rsidR="008C1720" w:rsidRPr="00BB34DB">
        <w:rPr>
          <w:b/>
          <w:color w:val="000000"/>
          <w:lang w:val="sv-SE"/>
        </w:rPr>
        <w:t>den</w:t>
      </w:r>
      <w:r w:rsidR="003A0A61" w:rsidRPr="00BB34DB">
        <w:rPr>
          <w:b/>
          <w:color w:val="000000"/>
          <w:lang w:val="sv-SE"/>
        </w:rPr>
        <w:t xml:space="preserve"> </w:t>
      </w:r>
      <w:r w:rsidR="008937B6">
        <w:rPr>
          <w:b/>
          <w:color w:val="000000"/>
          <w:lang w:val="sv-SE"/>
        </w:rPr>
        <w:t>3</w:t>
      </w:r>
      <w:r w:rsidR="00DB7584">
        <w:rPr>
          <w:b/>
          <w:color w:val="000000"/>
          <w:lang w:val="sv-SE"/>
        </w:rPr>
        <w:t>0</w:t>
      </w:r>
      <w:r w:rsidR="00D54E5B" w:rsidRPr="00BB34DB">
        <w:rPr>
          <w:b/>
          <w:color w:val="000000"/>
          <w:lang w:val="sv-SE"/>
        </w:rPr>
        <w:t>.</w:t>
      </w:r>
      <w:r w:rsidR="00DB7584">
        <w:rPr>
          <w:b/>
          <w:color w:val="000000"/>
          <w:lang w:val="sv-SE"/>
        </w:rPr>
        <w:t>5</w:t>
      </w:r>
      <w:r w:rsidR="00005E80" w:rsidRPr="00BB34DB">
        <w:rPr>
          <w:b/>
          <w:color w:val="000000"/>
          <w:lang w:val="sv-SE"/>
        </w:rPr>
        <w:t>.2012</w:t>
      </w:r>
      <w:r w:rsidR="00097211" w:rsidRPr="00BB34DB">
        <w:rPr>
          <w:b/>
          <w:color w:val="000000"/>
          <w:lang w:val="sv-SE"/>
        </w:rPr>
        <w:t xml:space="preserve"> kl. 18:00</w:t>
      </w:r>
      <w:r w:rsidR="003A0A61" w:rsidRPr="00BB34DB">
        <w:rPr>
          <w:b/>
          <w:color w:val="000000"/>
          <w:lang w:val="sv-SE"/>
        </w:rPr>
        <w:t xml:space="preserve"> </w:t>
      </w:r>
      <w:r w:rsidR="003A0A61" w:rsidRPr="00BB34DB">
        <w:rPr>
          <w:color w:val="000000"/>
          <w:lang w:val="sv-SE"/>
        </w:rPr>
        <w:t xml:space="preserve">på Schulmans Konsthandel, Kaserngatan 2, Helsingfors. </w:t>
      </w:r>
      <w:r w:rsidR="00D35E71" w:rsidRPr="00BB34DB">
        <w:rPr>
          <w:color w:val="000000"/>
          <w:lang w:val="sv-SE"/>
        </w:rPr>
        <w:br/>
      </w:r>
      <w:r w:rsidR="00D35E71" w:rsidRPr="00BB34DB">
        <w:rPr>
          <w:color w:val="000000"/>
          <w:lang w:val="sv-SE"/>
        </w:rPr>
        <w:br/>
      </w:r>
    </w:p>
    <w:p w:rsidR="00094D47" w:rsidRDefault="00096E6C" w:rsidP="006A0944">
      <w:pPr>
        <w:pStyle w:val="l1"/>
        <w:tabs>
          <w:tab w:val="num" w:pos="1985"/>
        </w:tabs>
        <w:ind w:left="1985" w:right="1680" w:hanging="456"/>
        <w:rPr>
          <w:color w:val="000000"/>
          <w:lang w:val="sv-SE"/>
        </w:rPr>
      </w:pPr>
      <w:r>
        <w:rPr>
          <w:color w:val="000000"/>
          <w:lang w:val="sv-SE"/>
        </w:rPr>
        <w:tab/>
      </w:r>
      <w:r w:rsidR="008C1720">
        <w:rPr>
          <w:color w:val="000000"/>
          <w:lang w:val="sv-SE"/>
        </w:rPr>
        <w:t>Helsingfors</w:t>
      </w:r>
      <w:r w:rsidR="001B59F6" w:rsidRPr="0061773F">
        <w:rPr>
          <w:color w:val="000000"/>
          <w:lang w:val="sv-SE"/>
        </w:rPr>
        <w:t xml:space="preserve"> den </w:t>
      </w:r>
      <w:r w:rsidR="00DB7584">
        <w:rPr>
          <w:color w:val="000000"/>
          <w:lang w:val="sv-SE"/>
        </w:rPr>
        <w:t>6</w:t>
      </w:r>
      <w:r w:rsidR="00D3474F">
        <w:rPr>
          <w:color w:val="000000"/>
          <w:lang w:val="sv-SE"/>
        </w:rPr>
        <w:t>.</w:t>
      </w:r>
      <w:r w:rsidR="00DB7584">
        <w:rPr>
          <w:color w:val="000000"/>
          <w:lang w:val="sv-SE"/>
        </w:rPr>
        <w:t>4</w:t>
      </w:r>
      <w:r w:rsidR="00BB34DB">
        <w:rPr>
          <w:color w:val="000000"/>
          <w:lang w:val="sv-SE"/>
        </w:rPr>
        <w:t>.2012</w:t>
      </w:r>
    </w:p>
    <w:p w:rsidR="00096E6C" w:rsidRPr="0061773F" w:rsidRDefault="00096E6C" w:rsidP="006A0944">
      <w:pPr>
        <w:pStyle w:val="l1"/>
        <w:tabs>
          <w:tab w:val="num" w:pos="1985"/>
        </w:tabs>
        <w:ind w:left="1985" w:right="1680" w:hanging="456"/>
        <w:rPr>
          <w:color w:val="000000"/>
          <w:lang w:val="sv-SE"/>
        </w:rPr>
      </w:pPr>
    </w:p>
    <w:p w:rsidR="00094D47" w:rsidRPr="0061773F" w:rsidRDefault="00094D47" w:rsidP="00826EDC">
      <w:pPr>
        <w:pStyle w:val="l1"/>
        <w:tabs>
          <w:tab w:val="num" w:pos="1980"/>
        </w:tabs>
        <w:ind w:right="1680"/>
        <w:rPr>
          <w:b/>
          <w:color w:val="000000"/>
          <w:lang w:val="sv-SE"/>
        </w:rPr>
      </w:pPr>
    </w:p>
    <w:p w:rsidR="00553B32" w:rsidRDefault="00826EDC" w:rsidP="00826EDC">
      <w:pPr>
        <w:pStyle w:val="l1"/>
        <w:tabs>
          <w:tab w:val="num" w:pos="1980"/>
        </w:tabs>
        <w:ind w:right="1680"/>
        <w:rPr>
          <w:color w:val="000000"/>
          <w:lang w:val="sv-SE"/>
        </w:rPr>
      </w:pPr>
      <w:r w:rsidRPr="0061773F">
        <w:rPr>
          <w:color w:val="000000"/>
          <w:lang w:val="sv-SE"/>
        </w:rPr>
        <w:tab/>
      </w:r>
      <w:r w:rsidRPr="0061773F">
        <w:rPr>
          <w:color w:val="000000"/>
          <w:lang w:val="sv-SE"/>
        </w:rPr>
        <w:tab/>
      </w:r>
      <w:r w:rsidR="00094D47" w:rsidRPr="0061773F">
        <w:rPr>
          <w:color w:val="000000"/>
          <w:lang w:val="sv-SE"/>
        </w:rPr>
        <w:t>_____________________________</w:t>
      </w:r>
      <w:r w:rsidR="00094D47" w:rsidRPr="0061773F">
        <w:rPr>
          <w:color w:val="000000"/>
          <w:lang w:val="sv-SE"/>
        </w:rPr>
        <w:tab/>
        <w:t>_____________________________</w:t>
      </w:r>
      <w:r w:rsidR="00094D47" w:rsidRPr="0061773F">
        <w:rPr>
          <w:color w:val="000000"/>
          <w:lang w:val="sv-SE"/>
        </w:rPr>
        <w:br/>
      </w:r>
      <w:smartTag w:uri="urn:schemas-microsoft-com:office:smarttags" w:element="PersonName">
        <w:r w:rsidR="00094D47" w:rsidRPr="0061773F">
          <w:rPr>
            <w:color w:val="000000"/>
            <w:lang w:val="sv-SE"/>
          </w:rPr>
          <w:t xml:space="preserve">Peter </w:t>
        </w:r>
        <w:r w:rsidR="00031640" w:rsidRPr="0061773F">
          <w:rPr>
            <w:color w:val="000000"/>
            <w:lang w:val="sv-SE"/>
          </w:rPr>
          <w:t>Schulman</w:t>
        </w:r>
      </w:smartTag>
      <w:r w:rsidR="00031640" w:rsidRPr="0061773F">
        <w:rPr>
          <w:color w:val="000000"/>
          <w:lang w:val="sv-SE"/>
        </w:rPr>
        <w:t xml:space="preserve"> </w:t>
      </w:r>
      <w:r w:rsidR="00031640" w:rsidRPr="0061773F">
        <w:rPr>
          <w:color w:val="000000"/>
          <w:lang w:val="sv-SE"/>
        </w:rPr>
        <w:tab/>
      </w:r>
      <w:r w:rsidR="00031640" w:rsidRPr="0061773F">
        <w:rPr>
          <w:color w:val="000000"/>
          <w:lang w:val="sv-SE"/>
        </w:rPr>
        <w:tab/>
      </w:r>
      <w:r w:rsidR="00031640" w:rsidRPr="0061773F">
        <w:rPr>
          <w:color w:val="000000"/>
          <w:lang w:val="sv-SE"/>
        </w:rPr>
        <w:tab/>
      </w:r>
      <w:r w:rsidR="00D00D7A">
        <w:rPr>
          <w:color w:val="000000"/>
          <w:lang w:val="sv-SE"/>
        </w:rPr>
        <w:t>Jan Schulman</w:t>
      </w:r>
      <w:r w:rsidR="00031640" w:rsidRPr="0061773F">
        <w:rPr>
          <w:color w:val="000000"/>
          <w:lang w:val="sv-SE"/>
        </w:rPr>
        <w:br/>
        <w:t>sekre</w:t>
      </w:r>
      <w:r w:rsidRPr="0061773F">
        <w:rPr>
          <w:color w:val="000000"/>
          <w:lang w:val="sv-SE"/>
        </w:rPr>
        <w:t>terare</w:t>
      </w:r>
      <w:r w:rsidRPr="0061773F">
        <w:rPr>
          <w:color w:val="000000"/>
          <w:lang w:val="sv-SE"/>
        </w:rPr>
        <w:tab/>
      </w:r>
      <w:r w:rsidRPr="0061773F">
        <w:rPr>
          <w:color w:val="000000"/>
          <w:lang w:val="sv-SE"/>
        </w:rPr>
        <w:tab/>
      </w:r>
      <w:r w:rsidRPr="0061773F">
        <w:rPr>
          <w:color w:val="000000"/>
          <w:lang w:val="sv-SE"/>
        </w:rPr>
        <w:tab/>
      </w:r>
      <w:r w:rsidR="00094D47" w:rsidRPr="0061773F">
        <w:rPr>
          <w:color w:val="000000"/>
          <w:lang w:val="sv-SE"/>
        </w:rPr>
        <w:t>ordförande</w:t>
      </w:r>
    </w:p>
    <w:p w:rsidR="00DE6041" w:rsidRDefault="00DE6041" w:rsidP="00826EDC">
      <w:pPr>
        <w:pStyle w:val="l1"/>
        <w:tabs>
          <w:tab w:val="num" w:pos="1980"/>
        </w:tabs>
        <w:ind w:right="1680"/>
        <w:rPr>
          <w:color w:val="000000"/>
          <w:lang w:val="sv-SE"/>
        </w:rPr>
      </w:pPr>
    </w:p>
    <w:p w:rsidR="00DE6041" w:rsidRDefault="00DE6041">
      <w:pPr>
        <w:spacing w:after="0"/>
        <w:rPr>
          <w:color w:val="000000"/>
          <w:lang w:val="sv-SE"/>
        </w:rPr>
      </w:pPr>
      <w:r>
        <w:rPr>
          <w:color w:val="000000"/>
          <w:lang w:val="sv-SE"/>
        </w:rPr>
        <w:br w:type="page"/>
      </w:r>
    </w:p>
    <w:p w:rsidR="00DE6041" w:rsidRPr="00BC3820" w:rsidRDefault="00DE6041" w:rsidP="00BC3820">
      <w:pPr>
        <w:pStyle w:val="l1"/>
        <w:ind w:left="1701" w:right="1680" w:firstLine="0"/>
        <w:rPr>
          <w:b/>
          <w:color w:val="000000"/>
          <w:u w:val="single"/>
          <w:lang w:val="sv-SE"/>
        </w:rPr>
      </w:pPr>
      <w:r w:rsidRPr="00BC3820">
        <w:rPr>
          <w:b/>
          <w:color w:val="000000"/>
          <w:u w:val="single"/>
          <w:lang w:val="sv-SE"/>
        </w:rPr>
        <w:lastRenderedPageBreak/>
        <w:t>Preliminärt anmälda till Estlandsresan per den</w:t>
      </w:r>
      <w:r w:rsidR="00BC3820" w:rsidRPr="00BC3820">
        <w:rPr>
          <w:b/>
          <w:color w:val="000000"/>
          <w:u w:val="single"/>
          <w:lang w:val="sv-SE"/>
        </w:rPr>
        <w:t xml:space="preserve"> </w:t>
      </w:r>
      <w:r w:rsidRPr="00BC3820">
        <w:rPr>
          <w:b/>
          <w:color w:val="000000"/>
          <w:u w:val="single"/>
          <w:lang w:val="sv-SE"/>
        </w:rPr>
        <w:t>6.4.2012</w:t>
      </w:r>
    </w:p>
    <w:p w:rsidR="00DE6041" w:rsidRPr="00DE6041" w:rsidRDefault="00DE6041" w:rsidP="00BC3820">
      <w:pPr>
        <w:pStyle w:val="l1"/>
        <w:ind w:left="1701" w:right="1680" w:firstLine="0"/>
        <w:rPr>
          <w:color w:val="000000"/>
        </w:rPr>
      </w:pPr>
      <w:r w:rsidRPr="00DE6041">
        <w:rPr>
          <w:color w:val="000000"/>
        </w:rPr>
        <w:t>Schulman</w:t>
      </w:r>
      <w:r w:rsidRPr="00DE6041">
        <w:rPr>
          <w:color w:val="000000"/>
        </w:rPr>
        <w:tab/>
        <w:t>Anna</w:t>
      </w:r>
      <w:r w:rsidRPr="00DE6041">
        <w:rPr>
          <w:color w:val="000000"/>
        </w:rPr>
        <w:tab/>
        <w:t>Hiivolan kartanotie 12, 11710 Riihimäki</w:t>
      </w:r>
      <w:r w:rsidR="00BC3820">
        <w:rPr>
          <w:color w:val="000000"/>
        </w:rPr>
        <w:br/>
      </w:r>
      <w:r w:rsidRPr="00DE6041">
        <w:rPr>
          <w:color w:val="000000"/>
        </w:rPr>
        <w:t>Honk</w:t>
      </w:r>
      <w:r w:rsidRPr="00DE6041">
        <w:rPr>
          <w:color w:val="000000"/>
        </w:rPr>
        <w:t>a</w:t>
      </w:r>
      <w:r w:rsidRPr="00DE6041">
        <w:rPr>
          <w:color w:val="000000"/>
        </w:rPr>
        <w:t>maa</w:t>
      </w:r>
      <w:r w:rsidRPr="00DE6041">
        <w:rPr>
          <w:color w:val="000000"/>
        </w:rPr>
        <w:tab/>
        <w:t>Petri</w:t>
      </w:r>
      <w:r w:rsidRPr="00DE6041">
        <w:rPr>
          <w:color w:val="000000"/>
        </w:rPr>
        <w:tab/>
      </w:r>
    </w:p>
    <w:p w:rsidR="00DE6041" w:rsidRPr="00DE6041" w:rsidRDefault="00DE6041" w:rsidP="00BC3820">
      <w:pPr>
        <w:pStyle w:val="l1"/>
        <w:ind w:left="1701" w:right="1680" w:firstLine="0"/>
        <w:rPr>
          <w:color w:val="000000"/>
          <w:lang w:val="sv-SE"/>
        </w:rPr>
      </w:pPr>
      <w:r w:rsidRPr="00DE6041">
        <w:rPr>
          <w:color w:val="000000"/>
          <w:lang w:val="sv-SE"/>
        </w:rPr>
        <w:t>Schulman</w:t>
      </w:r>
      <w:r w:rsidRPr="00DE6041">
        <w:rPr>
          <w:color w:val="000000"/>
          <w:lang w:val="sv-SE"/>
        </w:rPr>
        <w:tab/>
        <w:t>Jan</w:t>
      </w:r>
      <w:r w:rsidRPr="00DE6041">
        <w:rPr>
          <w:color w:val="000000"/>
          <w:lang w:val="sv-SE"/>
        </w:rPr>
        <w:tab/>
        <w:t>Moringsgränden 13, 02450 Sundsberg</w:t>
      </w:r>
      <w:r w:rsidR="00BC3820">
        <w:rPr>
          <w:color w:val="000000"/>
          <w:lang w:val="sv-SE"/>
        </w:rPr>
        <w:br/>
      </w:r>
      <w:r w:rsidRPr="00DE6041">
        <w:rPr>
          <w:color w:val="000000"/>
          <w:lang w:val="sv-SE"/>
        </w:rPr>
        <w:t>Schulman</w:t>
      </w:r>
      <w:r w:rsidRPr="00DE6041">
        <w:rPr>
          <w:color w:val="000000"/>
          <w:lang w:val="sv-SE"/>
        </w:rPr>
        <w:tab/>
        <w:t>Kirsi</w:t>
      </w:r>
      <w:r w:rsidRPr="00DE6041">
        <w:rPr>
          <w:color w:val="000000"/>
          <w:lang w:val="sv-SE"/>
        </w:rPr>
        <w:tab/>
        <w:t>Moringsgränden 13, 02450 Sundsberg</w:t>
      </w:r>
    </w:p>
    <w:p w:rsidR="00DE6041" w:rsidRPr="00DE6041" w:rsidRDefault="00DE6041" w:rsidP="00BC3820">
      <w:pPr>
        <w:pStyle w:val="l1"/>
        <w:ind w:left="1701" w:right="1680" w:firstLine="0"/>
        <w:rPr>
          <w:color w:val="000000"/>
        </w:rPr>
      </w:pPr>
      <w:r w:rsidRPr="00DE6041">
        <w:rPr>
          <w:color w:val="000000"/>
        </w:rPr>
        <w:t>Schulman</w:t>
      </w:r>
      <w:r w:rsidRPr="00DE6041">
        <w:rPr>
          <w:color w:val="000000"/>
        </w:rPr>
        <w:tab/>
        <w:t>Nina</w:t>
      </w:r>
      <w:r w:rsidRPr="00DE6041">
        <w:rPr>
          <w:color w:val="000000"/>
        </w:rPr>
        <w:tab/>
        <w:t>Harjulantie 14, 32100 Ypäjä</w:t>
      </w:r>
      <w:r w:rsidR="00BC3820">
        <w:rPr>
          <w:color w:val="000000"/>
        </w:rPr>
        <w:br/>
      </w:r>
      <w:r w:rsidRPr="00DE6041">
        <w:rPr>
          <w:color w:val="000000"/>
        </w:rPr>
        <w:t>Strandén</w:t>
      </w:r>
      <w:r w:rsidRPr="00DE6041">
        <w:rPr>
          <w:color w:val="000000"/>
        </w:rPr>
        <w:tab/>
      </w:r>
      <w:r w:rsidR="00BC3820">
        <w:rPr>
          <w:color w:val="000000"/>
        </w:rPr>
        <w:tab/>
      </w:r>
      <w:r w:rsidRPr="00DE6041">
        <w:rPr>
          <w:color w:val="000000"/>
        </w:rPr>
        <w:t>Isabella</w:t>
      </w:r>
      <w:r w:rsidRPr="00DE6041">
        <w:rPr>
          <w:color w:val="000000"/>
        </w:rPr>
        <w:tab/>
        <w:t>Harjulantie 14, 32100 Ypäjä</w:t>
      </w:r>
    </w:p>
    <w:p w:rsidR="00DE6041" w:rsidRPr="00DE6041" w:rsidRDefault="00DE6041" w:rsidP="00BC3820">
      <w:pPr>
        <w:pStyle w:val="l1"/>
        <w:ind w:left="1701" w:right="1680" w:firstLine="0"/>
        <w:rPr>
          <w:color w:val="000000"/>
        </w:rPr>
      </w:pPr>
      <w:r w:rsidRPr="00DE6041">
        <w:rPr>
          <w:color w:val="000000"/>
        </w:rPr>
        <w:t>Schulman</w:t>
      </w:r>
      <w:r w:rsidRPr="00DE6041">
        <w:rPr>
          <w:color w:val="000000"/>
        </w:rPr>
        <w:tab/>
        <w:t>Tauno</w:t>
      </w:r>
      <w:r w:rsidRPr="00DE6041">
        <w:rPr>
          <w:color w:val="000000"/>
        </w:rPr>
        <w:tab/>
        <w:t>Viistokatu 19, 45100 Kouvola</w:t>
      </w:r>
      <w:r w:rsidR="00BC3820">
        <w:rPr>
          <w:color w:val="000000"/>
        </w:rPr>
        <w:br/>
      </w:r>
      <w:r w:rsidRPr="00DE6041">
        <w:rPr>
          <w:color w:val="000000"/>
        </w:rPr>
        <w:t>Schulman</w:t>
      </w:r>
      <w:r w:rsidRPr="00DE6041">
        <w:rPr>
          <w:color w:val="000000"/>
        </w:rPr>
        <w:tab/>
        <w:t>Kati</w:t>
      </w:r>
      <w:r w:rsidRPr="00DE6041">
        <w:rPr>
          <w:color w:val="000000"/>
        </w:rPr>
        <w:tab/>
        <w:t>Viistokatu 19, 45100 Kouvola</w:t>
      </w:r>
    </w:p>
    <w:p w:rsidR="00DE6041" w:rsidRPr="00DE6041" w:rsidRDefault="00DE6041" w:rsidP="00BC3820">
      <w:pPr>
        <w:pStyle w:val="l1"/>
        <w:ind w:left="1701" w:right="1680" w:firstLine="0"/>
        <w:rPr>
          <w:color w:val="000000"/>
        </w:rPr>
      </w:pPr>
      <w:r w:rsidRPr="00DE6041">
        <w:rPr>
          <w:color w:val="000000"/>
        </w:rPr>
        <w:t>Schulman</w:t>
      </w:r>
      <w:r w:rsidRPr="00DE6041">
        <w:rPr>
          <w:color w:val="000000"/>
        </w:rPr>
        <w:tab/>
        <w:t>Peter</w:t>
      </w:r>
      <w:r w:rsidRPr="00DE6041">
        <w:rPr>
          <w:color w:val="000000"/>
        </w:rPr>
        <w:tab/>
        <w:t>Mårsbackaväge 34, 04150 Mårtensby</w:t>
      </w:r>
      <w:r w:rsidR="00BC3820">
        <w:rPr>
          <w:color w:val="000000"/>
        </w:rPr>
        <w:br/>
      </w:r>
      <w:r w:rsidRPr="00DE6041">
        <w:rPr>
          <w:color w:val="000000"/>
        </w:rPr>
        <w:t>Kivikari</w:t>
      </w:r>
      <w:r w:rsidRPr="00DE6041">
        <w:rPr>
          <w:color w:val="000000"/>
        </w:rPr>
        <w:tab/>
      </w:r>
      <w:r w:rsidR="00BC3820">
        <w:rPr>
          <w:color w:val="000000"/>
        </w:rPr>
        <w:tab/>
      </w:r>
      <w:r w:rsidRPr="00DE6041">
        <w:rPr>
          <w:color w:val="000000"/>
        </w:rPr>
        <w:t>Annukka</w:t>
      </w:r>
      <w:r w:rsidRPr="00DE6041">
        <w:rPr>
          <w:color w:val="000000"/>
        </w:rPr>
        <w:tab/>
        <w:t>Mårsbackaväge 34, 04150 Mårtensby</w:t>
      </w:r>
    </w:p>
    <w:p w:rsidR="00DE6041" w:rsidRPr="00BC3820" w:rsidRDefault="00DE6041" w:rsidP="00BC3820">
      <w:pPr>
        <w:pStyle w:val="l1"/>
        <w:ind w:left="1701" w:right="1680" w:firstLine="0"/>
        <w:rPr>
          <w:color w:val="000000"/>
          <w:lang w:val="sv-SE"/>
        </w:rPr>
      </w:pPr>
      <w:r w:rsidRPr="00DE6041">
        <w:rPr>
          <w:color w:val="000000"/>
          <w:lang w:val="sv-SE"/>
        </w:rPr>
        <w:t>Schulman</w:t>
      </w:r>
      <w:r w:rsidRPr="00DE6041">
        <w:rPr>
          <w:color w:val="000000"/>
          <w:lang w:val="sv-SE"/>
        </w:rPr>
        <w:tab/>
        <w:t>Peik</w:t>
      </w:r>
      <w:r w:rsidRPr="00DE6041">
        <w:rPr>
          <w:color w:val="000000"/>
          <w:lang w:val="sv-SE"/>
        </w:rPr>
        <w:tab/>
        <w:t>Armas Lindgrensväg 15 A2 00570 H:fors</w:t>
      </w:r>
      <w:r w:rsidR="00BC3820">
        <w:rPr>
          <w:color w:val="000000"/>
          <w:lang w:val="sv-SE"/>
        </w:rPr>
        <w:br/>
      </w:r>
      <w:r w:rsidRPr="00BC3820">
        <w:rPr>
          <w:color w:val="000000"/>
          <w:lang w:val="sv-SE"/>
        </w:rPr>
        <w:t>Schulman</w:t>
      </w:r>
      <w:r w:rsidRPr="00BC3820">
        <w:rPr>
          <w:color w:val="000000"/>
          <w:lang w:val="sv-SE"/>
        </w:rPr>
        <w:tab/>
        <w:t>Kitty</w:t>
      </w:r>
      <w:r w:rsidRPr="00BC3820">
        <w:rPr>
          <w:color w:val="000000"/>
          <w:lang w:val="sv-SE"/>
        </w:rPr>
        <w:tab/>
        <w:t>Armas Lindgrensväg 15 A2 00570 H:fors</w:t>
      </w:r>
    </w:p>
    <w:p w:rsidR="00DE6041" w:rsidRPr="00BC3820" w:rsidRDefault="00DE6041" w:rsidP="00BC3820">
      <w:pPr>
        <w:pStyle w:val="l1"/>
        <w:ind w:left="1701" w:right="1680" w:firstLine="0"/>
        <w:rPr>
          <w:color w:val="000000"/>
        </w:rPr>
      </w:pPr>
      <w:r w:rsidRPr="00DE6041">
        <w:rPr>
          <w:color w:val="000000"/>
        </w:rPr>
        <w:t>Schulman</w:t>
      </w:r>
      <w:r w:rsidRPr="00DE6041">
        <w:rPr>
          <w:color w:val="000000"/>
        </w:rPr>
        <w:tab/>
        <w:t>Markus</w:t>
      </w:r>
      <w:r w:rsidRPr="00DE6041">
        <w:rPr>
          <w:color w:val="000000"/>
        </w:rPr>
        <w:tab/>
        <w:t>Hiivolan kartanotie 38, 11710 Riihimäki</w:t>
      </w:r>
      <w:r w:rsidR="00BC3820">
        <w:rPr>
          <w:color w:val="000000"/>
        </w:rPr>
        <w:br/>
      </w:r>
      <w:r w:rsidRPr="00DE6041">
        <w:rPr>
          <w:color w:val="000000"/>
        </w:rPr>
        <w:t>Schulman</w:t>
      </w:r>
      <w:r w:rsidRPr="00DE6041">
        <w:rPr>
          <w:color w:val="000000"/>
        </w:rPr>
        <w:tab/>
        <w:t>Leena</w:t>
      </w:r>
      <w:r w:rsidRPr="00DE6041">
        <w:rPr>
          <w:color w:val="000000"/>
        </w:rPr>
        <w:tab/>
        <w:t>Hiivolankartanontie 38 11710 Riihimäki</w:t>
      </w:r>
      <w:r w:rsidR="00BC3820">
        <w:rPr>
          <w:color w:val="000000"/>
        </w:rPr>
        <w:br/>
      </w:r>
      <w:r w:rsidRPr="00DE6041">
        <w:rPr>
          <w:color w:val="000000"/>
        </w:rPr>
        <w:t>Schulman</w:t>
      </w:r>
      <w:r w:rsidRPr="00DE6041">
        <w:rPr>
          <w:color w:val="000000"/>
        </w:rPr>
        <w:tab/>
        <w:t>Rasmus</w:t>
      </w:r>
      <w:r w:rsidRPr="00DE6041">
        <w:rPr>
          <w:color w:val="000000"/>
        </w:rPr>
        <w:tab/>
        <w:t>Hiivolankartanontie 38 11710 Riihimäki</w:t>
      </w:r>
      <w:r w:rsidR="00BC3820">
        <w:rPr>
          <w:color w:val="000000"/>
        </w:rPr>
        <w:br/>
      </w:r>
      <w:r w:rsidRPr="00BC3820">
        <w:rPr>
          <w:color w:val="000000"/>
        </w:rPr>
        <w:t>Schulman</w:t>
      </w:r>
      <w:r w:rsidRPr="00BC3820">
        <w:rPr>
          <w:color w:val="000000"/>
        </w:rPr>
        <w:tab/>
        <w:t>Saga</w:t>
      </w:r>
      <w:r w:rsidRPr="00BC3820">
        <w:rPr>
          <w:color w:val="000000"/>
        </w:rPr>
        <w:tab/>
        <w:t>Hiivolankartanontie 38 11710 Riihimäki</w:t>
      </w:r>
    </w:p>
    <w:p w:rsidR="00DE6041" w:rsidRPr="00DE6041" w:rsidRDefault="00DE6041" w:rsidP="00BC3820">
      <w:pPr>
        <w:pStyle w:val="l1"/>
        <w:ind w:left="1701" w:right="1680" w:firstLine="0"/>
        <w:rPr>
          <w:color w:val="000000"/>
          <w:lang w:val="sv-SE"/>
        </w:rPr>
      </w:pPr>
      <w:r w:rsidRPr="00DE6041">
        <w:rPr>
          <w:color w:val="000000"/>
          <w:lang w:val="sv-SE"/>
        </w:rPr>
        <w:t>Schulman</w:t>
      </w:r>
      <w:r w:rsidRPr="00DE6041">
        <w:rPr>
          <w:color w:val="000000"/>
          <w:lang w:val="sv-SE"/>
        </w:rPr>
        <w:tab/>
        <w:t>Henrik</w:t>
      </w:r>
      <w:r w:rsidRPr="00DE6041">
        <w:rPr>
          <w:color w:val="000000"/>
          <w:lang w:val="sv-SE"/>
        </w:rPr>
        <w:tab/>
        <w:t>Stor-Tötar Gård / Riddarstigen 32 08700 Loj</w:t>
      </w:r>
      <w:r w:rsidRPr="00DE6041">
        <w:rPr>
          <w:color w:val="000000"/>
          <w:lang w:val="sv-SE"/>
        </w:rPr>
        <w:t>o</w:t>
      </w:r>
      <w:r w:rsidR="00BC3820">
        <w:rPr>
          <w:color w:val="000000"/>
          <w:lang w:val="sv-SE"/>
        </w:rPr>
        <w:br/>
      </w:r>
      <w:r w:rsidRPr="00DE6041">
        <w:rPr>
          <w:color w:val="000000"/>
          <w:lang w:val="sv-SE"/>
        </w:rPr>
        <w:t>Schulman</w:t>
      </w:r>
      <w:r w:rsidRPr="00DE6041">
        <w:rPr>
          <w:color w:val="000000"/>
          <w:lang w:val="sv-SE"/>
        </w:rPr>
        <w:tab/>
        <w:t>Carita</w:t>
      </w:r>
      <w:r w:rsidRPr="00DE6041">
        <w:rPr>
          <w:color w:val="000000"/>
          <w:lang w:val="sv-SE"/>
        </w:rPr>
        <w:tab/>
        <w:t>Stor-Tötar Gård / Riddarstigen 32 08700 Lojo</w:t>
      </w:r>
    </w:p>
    <w:p w:rsidR="00DE6041" w:rsidRPr="00DE6041" w:rsidRDefault="00DE6041" w:rsidP="00BC3820">
      <w:pPr>
        <w:pStyle w:val="l1"/>
        <w:ind w:left="1701" w:right="1680" w:firstLine="0"/>
        <w:rPr>
          <w:color w:val="000000"/>
          <w:lang w:val="sv-SE"/>
        </w:rPr>
      </w:pPr>
      <w:r w:rsidRPr="00DE6041">
        <w:rPr>
          <w:color w:val="000000"/>
          <w:lang w:val="sv-SE"/>
        </w:rPr>
        <w:t>Schulman</w:t>
      </w:r>
      <w:r w:rsidRPr="00DE6041">
        <w:rPr>
          <w:color w:val="000000"/>
          <w:lang w:val="sv-SE"/>
        </w:rPr>
        <w:tab/>
        <w:t>Minette</w:t>
      </w:r>
      <w:r w:rsidRPr="00DE6041">
        <w:rPr>
          <w:color w:val="000000"/>
          <w:lang w:val="sv-SE"/>
        </w:rPr>
        <w:tab/>
        <w:t>Riddarstigen 3 08700 LOJO</w:t>
      </w:r>
      <w:r w:rsidR="00BC3820">
        <w:rPr>
          <w:color w:val="000000"/>
          <w:lang w:val="sv-SE"/>
        </w:rPr>
        <w:br/>
      </w:r>
      <w:r w:rsidRPr="00DE6041">
        <w:rPr>
          <w:color w:val="000000"/>
          <w:lang w:val="sv-SE"/>
        </w:rPr>
        <w:t>Lindqvist</w:t>
      </w:r>
      <w:r w:rsidRPr="00DE6041">
        <w:rPr>
          <w:color w:val="000000"/>
          <w:lang w:val="sv-SE"/>
        </w:rPr>
        <w:tab/>
        <w:t>Oscar</w:t>
      </w:r>
      <w:r w:rsidRPr="00DE6041">
        <w:rPr>
          <w:color w:val="000000"/>
          <w:lang w:val="sv-SE"/>
        </w:rPr>
        <w:tab/>
        <w:t>Riddarstigen 3 08700 LOJO</w:t>
      </w:r>
    </w:p>
    <w:p w:rsidR="00BC3820" w:rsidRDefault="00DE6041" w:rsidP="00BC3820">
      <w:pPr>
        <w:pStyle w:val="l1"/>
        <w:ind w:left="1701" w:right="1680" w:firstLine="0"/>
        <w:rPr>
          <w:color w:val="000000"/>
        </w:rPr>
      </w:pPr>
      <w:r w:rsidRPr="00DE6041">
        <w:rPr>
          <w:color w:val="000000"/>
        </w:rPr>
        <w:t>von Schulmann</w:t>
      </w:r>
      <w:r w:rsidRPr="00DE6041">
        <w:rPr>
          <w:color w:val="000000"/>
        </w:rPr>
        <w:tab/>
        <w:t>Ronald</w:t>
      </w:r>
      <w:r w:rsidRPr="00DE6041">
        <w:rPr>
          <w:color w:val="000000"/>
        </w:rPr>
        <w:tab/>
        <w:t>Metsärannantie 35 , 86600 Haapavesi</w:t>
      </w:r>
      <w:r w:rsidR="00BC3820">
        <w:rPr>
          <w:color w:val="000000"/>
        </w:rPr>
        <w:br/>
      </w:r>
      <w:r w:rsidRPr="00DE6041">
        <w:rPr>
          <w:color w:val="000000"/>
        </w:rPr>
        <w:t>von Schu</w:t>
      </w:r>
      <w:r w:rsidRPr="00DE6041">
        <w:rPr>
          <w:color w:val="000000"/>
        </w:rPr>
        <w:t>l</w:t>
      </w:r>
      <w:r w:rsidRPr="00DE6041">
        <w:rPr>
          <w:color w:val="000000"/>
        </w:rPr>
        <w:t>mann</w:t>
      </w:r>
      <w:r w:rsidRPr="00DE6041">
        <w:rPr>
          <w:color w:val="000000"/>
        </w:rPr>
        <w:tab/>
        <w:t>Mirva</w:t>
      </w:r>
      <w:r w:rsidRPr="00DE6041">
        <w:rPr>
          <w:color w:val="000000"/>
        </w:rPr>
        <w:tab/>
        <w:t>Metsärannantie 35 , 86600 Haapavesi</w:t>
      </w:r>
      <w:r w:rsidR="00BC3820">
        <w:rPr>
          <w:color w:val="000000"/>
        </w:rPr>
        <w:br/>
      </w:r>
    </w:p>
    <w:p w:rsidR="00BC3820" w:rsidRPr="00BC3820" w:rsidRDefault="00BC3820" w:rsidP="00BC3820">
      <w:pPr>
        <w:pStyle w:val="l1"/>
        <w:ind w:left="1701" w:right="1680" w:firstLine="0"/>
        <w:rPr>
          <w:b/>
          <w:color w:val="000000"/>
          <w:u w:val="single"/>
          <w:lang w:val="en-US"/>
        </w:rPr>
      </w:pPr>
      <w:r w:rsidRPr="00BC3820">
        <w:rPr>
          <w:b/>
          <w:color w:val="000000"/>
          <w:u w:val="single"/>
          <w:lang w:val="en-US"/>
        </w:rPr>
        <w:t>Dessutom med egen transport:</w:t>
      </w:r>
    </w:p>
    <w:p w:rsidR="00BC3820" w:rsidRDefault="00BC3820" w:rsidP="00BC3820">
      <w:pPr>
        <w:pStyle w:val="l1"/>
        <w:ind w:left="1701" w:right="1680" w:firstLine="0"/>
        <w:rPr>
          <w:color w:val="000000"/>
          <w:lang w:val="en-US"/>
        </w:rPr>
      </w:pPr>
      <w:r w:rsidRPr="00BC3820">
        <w:rPr>
          <w:b/>
          <w:color w:val="000000"/>
          <w:lang w:val="en-US"/>
        </w:rPr>
        <w:t>Sabine von Schulmann</w:t>
      </w:r>
      <w:r w:rsidRPr="00BC3820">
        <w:rPr>
          <w:color w:val="000000"/>
          <w:lang w:val="en-US"/>
        </w:rPr>
        <w:t>, born in Limmat, went to school in Hapsal</w:t>
      </w:r>
      <w:r>
        <w:rPr>
          <w:color w:val="000000"/>
          <w:lang w:val="en-US"/>
        </w:rPr>
        <w:t>u</w:t>
      </w:r>
      <w:r w:rsidRPr="00BC3820">
        <w:rPr>
          <w:color w:val="000000"/>
          <w:lang w:val="en-US"/>
        </w:rPr>
        <w:t xml:space="preserve"> and Pernau.</w:t>
      </w:r>
      <w:r>
        <w:rPr>
          <w:color w:val="000000"/>
          <w:lang w:val="en-US"/>
        </w:rPr>
        <w:br/>
      </w:r>
      <w:r w:rsidRPr="00BC3820">
        <w:rPr>
          <w:b/>
          <w:color w:val="000000"/>
          <w:lang w:val="en-US"/>
        </w:rPr>
        <w:t>Helmut von Schulmann</w:t>
      </w:r>
      <w:r w:rsidRPr="00BC3820">
        <w:rPr>
          <w:color w:val="000000"/>
          <w:lang w:val="en-US"/>
        </w:rPr>
        <w:t>, son of Sabine</w:t>
      </w:r>
      <w:r>
        <w:rPr>
          <w:color w:val="000000"/>
          <w:lang w:val="en-US"/>
        </w:rPr>
        <w:br/>
      </w:r>
      <w:r w:rsidRPr="00BC3820">
        <w:rPr>
          <w:b/>
          <w:color w:val="000000"/>
          <w:lang w:val="en-US"/>
        </w:rPr>
        <w:t>Laurel Gregory</w:t>
      </w:r>
      <w:r w:rsidRPr="00BC3820">
        <w:rPr>
          <w:color w:val="000000"/>
          <w:lang w:val="en-US"/>
        </w:rPr>
        <w:t>, daughter of Beatrice von Schulmann. Beatrice von Schulman</w:t>
      </w:r>
      <w:r>
        <w:rPr>
          <w:color w:val="000000"/>
          <w:lang w:val="en-US"/>
        </w:rPr>
        <w:t>n</w:t>
      </w:r>
      <w:r w:rsidRPr="00BC3820">
        <w:rPr>
          <w:color w:val="000000"/>
          <w:lang w:val="en-US"/>
        </w:rPr>
        <w:t xml:space="preserve"> is the daughte</w:t>
      </w:r>
      <w:r>
        <w:rPr>
          <w:color w:val="000000"/>
          <w:lang w:val="en-US"/>
        </w:rPr>
        <w:t xml:space="preserve">r of Axel von Schulmann </w:t>
      </w:r>
      <w:r w:rsidRPr="00BC3820">
        <w:rPr>
          <w:color w:val="000000"/>
          <w:lang w:val="en-US"/>
        </w:rPr>
        <w:t>brother of Sabine.</w:t>
      </w:r>
      <w:r>
        <w:rPr>
          <w:color w:val="000000"/>
          <w:lang w:val="en-US"/>
        </w:rPr>
        <w:br/>
      </w:r>
      <w:r w:rsidRPr="00BC3820">
        <w:rPr>
          <w:b/>
          <w:color w:val="000000"/>
          <w:lang w:val="en-US"/>
        </w:rPr>
        <w:t>Thomas Huber</w:t>
      </w:r>
      <w:r w:rsidRPr="00BC3820">
        <w:rPr>
          <w:color w:val="000000"/>
          <w:lang w:val="en-US"/>
        </w:rPr>
        <w:t>, boyfriend of Laurel.</w:t>
      </w:r>
    </w:p>
    <w:p w:rsidR="00DE6041" w:rsidRPr="00BC3820" w:rsidRDefault="00BC3820" w:rsidP="00BC3820">
      <w:pPr>
        <w:pStyle w:val="l1"/>
        <w:ind w:left="1701" w:right="1680" w:firstLine="0"/>
        <w:rPr>
          <w:color w:val="000000"/>
          <w:lang w:val="en-US"/>
        </w:rPr>
      </w:pPr>
      <w:r w:rsidRPr="00BC3820">
        <w:rPr>
          <w:color w:val="000000"/>
          <w:sz w:val="20"/>
          <w:lang w:val="en-US"/>
        </w:rPr>
        <w:t>We will arrive in Estonia on Wednesday August 1st and are planning on meeting you on Fr</w:t>
      </w:r>
      <w:r w:rsidRPr="00BC3820">
        <w:rPr>
          <w:color w:val="000000"/>
          <w:sz w:val="20"/>
          <w:lang w:val="en-US"/>
        </w:rPr>
        <w:t>i</w:t>
      </w:r>
      <w:r w:rsidRPr="00BC3820">
        <w:rPr>
          <w:color w:val="000000"/>
          <w:sz w:val="20"/>
          <w:lang w:val="en-US"/>
        </w:rPr>
        <w:t xml:space="preserve">day August 3rd in Limmat. We would like to stay the rest of the trip in Estonia with the group. It would be nice if you could send us the entire schedule including all hotel information. </w:t>
      </w:r>
      <w:r w:rsidRPr="00BC3820">
        <w:rPr>
          <w:color w:val="000000"/>
          <w:sz w:val="20"/>
          <w:lang w:val="en-US"/>
        </w:rPr>
        <w:br/>
      </w:r>
      <w:r w:rsidRPr="00BC3820">
        <w:rPr>
          <w:color w:val="000000"/>
          <w:sz w:val="20"/>
          <w:lang w:val="en-US"/>
        </w:rPr>
        <w:t>If there is a group booking for the hotel rooms we would like to reserve two double bed rooms. We would not require any seats in the private coach as we will have a car</w:t>
      </w:r>
    </w:p>
    <w:sectPr w:rsidR="00DE6041" w:rsidRPr="00BC3820" w:rsidSect="00C5676D">
      <w:headerReference w:type="default" r:id="rId7"/>
      <w:footerReference w:type="default" r:id="rId8"/>
      <w:type w:val="continuous"/>
      <w:pgSz w:w="11907" w:h="16840" w:code="9"/>
      <w:pgMar w:top="737" w:right="27" w:bottom="851" w:left="63" w:header="567" w:footer="0" w:gutter="57"/>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6C26" w:rsidRDefault="004E6C26">
      <w:r>
        <w:separator/>
      </w:r>
    </w:p>
  </w:endnote>
  <w:endnote w:type="continuationSeparator" w:id="0">
    <w:p w:rsidR="004E6C26" w:rsidRDefault="004E6C2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799E" w:rsidRPr="00E06673" w:rsidRDefault="00EB799E" w:rsidP="00D26864">
    <w:pPr>
      <w:pStyle w:val="Alatunniste"/>
      <w:ind w:left="3894" w:right="-1107" w:firstLine="1298"/>
      <w:rPr>
        <w:color w:val="999999"/>
        <w:sz w:val="16"/>
        <w:szCs w:val="16"/>
        <w:lang w:val="sv-SE"/>
      </w:rPr>
    </w:pPr>
    <w:r w:rsidRPr="00E06673">
      <w:rPr>
        <w:color w:val="999999"/>
        <w:sz w:val="16"/>
        <w:szCs w:val="16"/>
        <w:lang w:val="sv-SE"/>
      </w:rPr>
      <w:t xml:space="preserve">Sid </w:t>
    </w:r>
    <w:r w:rsidR="00005CFE" w:rsidRPr="00D26864">
      <w:rPr>
        <w:rStyle w:val="Sivunumero"/>
        <w:color w:val="999999"/>
        <w:sz w:val="16"/>
        <w:szCs w:val="16"/>
      </w:rPr>
      <w:fldChar w:fldCharType="begin"/>
    </w:r>
    <w:r w:rsidRPr="00E06673">
      <w:rPr>
        <w:rStyle w:val="Sivunumero"/>
        <w:color w:val="999999"/>
        <w:sz w:val="16"/>
        <w:szCs w:val="16"/>
        <w:lang w:val="sv-SE"/>
      </w:rPr>
      <w:instrText xml:space="preserve"> PAGE </w:instrText>
    </w:r>
    <w:r w:rsidR="00005CFE" w:rsidRPr="00D26864">
      <w:rPr>
        <w:rStyle w:val="Sivunumero"/>
        <w:color w:val="999999"/>
        <w:sz w:val="16"/>
        <w:szCs w:val="16"/>
      </w:rPr>
      <w:fldChar w:fldCharType="separate"/>
    </w:r>
    <w:r w:rsidR="00AB3AA3">
      <w:rPr>
        <w:rStyle w:val="Sivunumero"/>
        <w:noProof/>
        <w:color w:val="999999"/>
        <w:sz w:val="16"/>
        <w:szCs w:val="16"/>
        <w:lang w:val="sv-SE"/>
      </w:rPr>
      <w:t>1</w:t>
    </w:r>
    <w:r w:rsidR="00005CFE" w:rsidRPr="00D26864">
      <w:rPr>
        <w:rStyle w:val="Sivunumero"/>
        <w:color w:val="999999"/>
        <w:sz w:val="16"/>
        <w:szCs w:val="16"/>
      </w:rPr>
      <w:fldChar w:fldCharType="end"/>
    </w:r>
    <w:r w:rsidRPr="00E06673">
      <w:rPr>
        <w:rStyle w:val="Sivunumero"/>
        <w:color w:val="999999"/>
        <w:sz w:val="16"/>
        <w:szCs w:val="16"/>
        <w:lang w:val="sv-SE"/>
      </w:rPr>
      <w:t>/</w:t>
    </w:r>
    <w:r w:rsidR="00005CFE" w:rsidRPr="00D26864">
      <w:rPr>
        <w:rStyle w:val="Sivunumero"/>
        <w:color w:val="999999"/>
        <w:sz w:val="16"/>
        <w:szCs w:val="16"/>
      </w:rPr>
      <w:fldChar w:fldCharType="begin"/>
    </w:r>
    <w:r w:rsidRPr="00E06673">
      <w:rPr>
        <w:rStyle w:val="Sivunumero"/>
        <w:color w:val="999999"/>
        <w:sz w:val="16"/>
        <w:szCs w:val="16"/>
        <w:lang w:val="sv-SE"/>
      </w:rPr>
      <w:instrText xml:space="preserve"> NUMPAGES </w:instrText>
    </w:r>
    <w:r w:rsidR="00005CFE" w:rsidRPr="00D26864">
      <w:rPr>
        <w:rStyle w:val="Sivunumero"/>
        <w:color w:val="999999"/>
        <w:sz w:val="16"/>
        <w:szCs w:val="16"/>
      </w:rPr>
      <w:fldChar w:fldCharType="separate"/>
    </w:r>
    <w:r w:rsidR="00AB3AA3">
      <w:rPr>
        <w:rStyle w:val="Sivunumero"/>
        <w:noProof/>
        <w:color w:val="999999"/>
        <w:sz w:val="16"/>
        <w:szCs w:val="16"/>
        <w:lang w:val="sv-SE"/>
      </w:rPr>
      <w:t>3</w:t>
    </w:r>
    <w:r w:rsidR="00005CFE" w:rsidRPr="00D26864">
      <w:rPr>
        <w:rStyle w:val="Sivunumero"/>
        <w:color w:val="999999"/>
        <w:sz w:val="16"/>
        <w:szCs w:val="16"/>
      </w:rPr>
      <w:fldChar w:fldCharType="end"/>
    </w:r>
    <w:r>
      <w:rPr>
        <w:rStyle w:val="Sivunumero"/>
        <w:color w:val="999999"/>
        <w:sz w:val="16"/>
        <w:szCs w:val="16"/>
        <w:lang w:val="sv-SE"/>
      </w:rPr>
      <w:tab/>
    </w:r>
    <w:r w:rsidRPr="00E06673">
      <w:rPr>
        <w:rStyle w:val="Sivunumero"/>
        <w:color w:val="999999"/>
        <w:sz w:val="16"/>
        <w:szCs w:val="16"/>
        <w:lang w:val="sv-SE"/>
      </w:rPr>
      <w:tab/>
    </w:r>
  </w:p>
  <w:p w:rsidR="00EB799E" w:rsidRPr="00E06673" w:rsidRDefault="00EB799E" w:rsidP="00C5676D">
    <w:pPr>
      <w:pStyle w:val="Alatunniste"/>
      <w:ind w:right="-1107"/>
      <w:rPr>
        <w:lang w:val="sv-SE"/>
      </w:rPr>
    </w:pPr>
    <w:r w:rsidRPr="00E06673">
      <w:rPr>
        <w:lang w:val="sv-SE"/>
      </w:rPr>
      <w:tab/>
    </w:r>
    <w:r w:rsidRPr="00E06673">
      <w:rPr>
        <w:lang w:val="sv-SE"/>
      </w:rPr>
      <w:tab/>
    </w:r>
    <w:r w:rsidRPr="00E06673">
      <w:rPr>
        <w:lang w:val="sv-SE"/>
      </w:rPr>
      <w:tab/>
    </w:r>
    <w:r w:rsidRPr="00E06673">
      <w:rPr>
        <w:lang w:val="sv-SE"/>
      </w:rPr>
      <w:tab/>
    </w:r>
    <w:r w:rsidRPr="00E06673">
      <w:rPr>
        <w:lang w:val="sv-SE"/>
      </w:rPr>
      <w:tab/>
    </w:r>
    <w:r w:rsidRPr="00E06673">
      <w:rPr>
        <w:lang w:val="sv-SE"/>
      </w:rPr>
      <w:tab/>
    </w:r>
    <w:r w:rsidRPr="00E06673">
      <w:rPr>
        <w:lang w:val="sv-SE"/>
      </w:rPr>
      <w:tab/>
    </w:r>
    <w:r w:rsidRPr="00E06673">
      <w:rPr>
        <w:lang w:val="sv-SE"/>
      </w:rPr>
      <w:tab/>
    </w:r>
    <w:r w:rsidRPr="00E06673">
      <w:rPr>
        <w:lang w:val="sv-SE"/>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6C26" w:rsidRDefault="004E6C26">
      <w:r>
        <w:separator/>
      </w:r>
    </w:p>
  </w:footnote>
  <w:footnote w:type="continuationSeparator" w:id="0">
    <w:p w:rsidR="004E6C26" w:rsidRDefault="004E6C2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799E" w:rsidRDefault="00FB3D36" w:rsidP="00501AB8">
    <w:pPr>
      <w:pStyle w:val="Yltunniste"/>
      <w:ind w:left="3894" w:firstLine="1298"/>
    </w:pPr>
    <w:r>
      <w:rPr>
        <w:noProof/>
        <w:lang w:eastAsia="fi-FI"/>
      </w:rPr>
      <w:drawing>
        <wp:inline distT="0" distB="0" distL="0" distR="0">
          <wp:extent cx="664845" cy="741045"/>
          <wp:effectExtent l="19050" t="0" r="1905" b="0"/>
          <wp:docPr id="1" name="Kuva 1" descr="Schulmans%20va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hulmans%20vapen"/>
                  <pic:cNvPicPr>
                    <a:picLocks noChangeAspect="1" noChangeArrowheads="1"/>
                  </pic:cNvPicPr>
                </pic:nvPicPr>
                <pic:blipFill>
                  <a:blip r:embed="rId1"/>
                  <a:srcRect/>
                  <a:stretch>
                    <a:fillRect/>
                  </a:stretch>
                </pic:blipFill>
                <pic:spPr bwMode="auto">
                  <a:xfrm>
                    <a:off x="0" y="0"/>
                    <a:ext cx="664845" cy="741045"/>
                  </a:xfrm>
                  <a:prstGeom prst="rect">
                    <a:avLst/>
                  </a:prstGeom>
                  <a:noFill/>
                  <a:ln w="9525">
                    <a:noFill/>
                    <a:miter lim="800000"/>
                    <a:headEnd/>
                    <a:tailEnd/>
                  </a:ln>
                </pic:spPr>
              </pic:pic>
            </a:graphicData>
          </a:graphic>
        </wp:inline>
      </w:drawing>
    </w:r>
  </w:p>
  <w:p w:rsidR="00EB799E" w:rsidRDefault="00EB799E" w:rsidP="005F1CA5">
    <w:pPr>
      <w:pStyle w:val="l1"/>
      <w:ind w:left="-120" w:firstLine="46"/>
      <w:jc w:val="center"/>
      <w:rPr>
        <w:rFonts w:ascii="Arial Black" w:hAnsi="Arial Black"/>
        <w:lang w:val="sv-SE"/>
      </w:rPr>
    </w:pPr>
    <w:r w:rsidRPr="005F1CA5">
      <w:rPr>
        <w:rFonts w:ascii="Arial Black" w:hAnsi="Arial Black"/>
        <w:sz w:val="16"/>
        <w:szCs w:val="16"/>
        <w:lang w:val="sv-SE"/>
      </w:rPr>
      <w:t>Släktföreningen Schulman rf.</w:t>
    </w:r>
    <w:r>
      <w:rPr>
        <w:rFonts w:ascii="Arial Black" w:hAnsi="Arial Black"/>
        <w:lang w:val="sv-SE"/>
      </w:rPr>
      <w:br/>
    </w:r>
    <w:r w:rsidRPr="00D61158">
      <w:rPr>
        <w:sz w:val="20"/>
        <w:lang w:val="sv-SE"/>
      </w:rPr>
      <w:t>Stiftad 1938</w:t>
    </w:r>
  </w:p>
  <w:p w:rsidR="00EB799E" w:rsidRPr="005F1CA5" w:rsidRDefault="00EB799E" w:rsidP="00501AB8">
    <w:pPr>
      <w:pStyle w:val="Yltunniste"/>
      <w:ind w:left="3894" w:firstLine="1298"/>
      <w:rPr>
        <w:lang w:val="sv-S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E3E09"/>
    <w:multiLevelType w:val="hybridMultilevel"/>
    <w:tmpl w:val="1E063DAA"/>
    <w:lvl w:ilvl="0" w:tplc="04090001">
      <w:start w:val="1"/>
      <w:numFmt w:val="bullet"/>
      <w:lvlText w:val=""/>
      <w:lvlJc w:val="left"/>
      <w:pPr>
        <w:tabs>
          <w:tab w:val="num" w:pos="1980"/>
        </w:tabs>
        <w:ind w:left="1980" w:hanging="360"/>
      </w:pPr>
      <w:rPr>
        <w:rFonts w:ascii="Symbol" w:hAnsi="Symbol" w:hint="default"/>
        <w:b/>
      </w:rPr>
    </w:lvl>
    <w:lvl w:ilvl="1" w:tplc="04090019" w:tentative="1">
      <w:start w:val="1"/>
      <w:numFmt w:val="lowerLetter"/>
      <w:lvlText w:val="%2."/>
      <w:lvlJc w:val="left"/>
      <w:pPr>
        <w:tabs>
          <w:tab w:val="num" w:pos="2664"/>
        </w:tabs>
        <w:ind w:left="2664" w:hanging="360"/>
      </w:pPr>
    </w:lvl>
    <w:lvl w:ilvl="2" w:tplc="0409001B" w:tentative="1">
      <w:start w:val="1"/>
      <w:numFmt w:val="lowerRoman"/>
      <w:lvlText w:val="%3."/>
      <w:lvlJc w:val="right"/>
      <w:pPr>
        <w:tabs>
          <w:tab w:val="num" w:pos="3384"/>
        </w:tabs>
        <w:ind w:left="3384" w:hanging="180"/>
      </w:pPr>
    </w:lvl>
    <w:lvl w:ilvl="3" w:tplc="0409000F" w:tentative="1">
      <w:start w:val="1"/>
      <w:numFmt w:val="decimal"/>
      <w:lvlText w:val="%4."/>
      <w:lvlJc w:val="left"/>
      <w:pPr>
        <w:tabs>
          <w:tab w:val="num" w:pos="4104"/>
        </w:tabs>
        <w:ind w:left="4104" w:hanging="360"/>
      </w:pPr>
    </w:lvl>
    <w:lvl w:ilvl="4" w:tplc="04090019" w:tentative="1">
      <w:start w:val="1"/>
      <w:numFmt w:val="lowerLetter"/>
      <w:lvlText w:val="%5."/>
      <w:lvlJc w:val="left"/>
      <w:pPr>
        <w:tabs>
          <w:tab w:val="num" w:pos="4824"/>
        </w:tabs>
        <w:ind w:left="4824" w:hanging="360"/>
      </w:pPr>
    </w:lvl>
    <w:lvl w:ilvl="5" w:tplc="0409001B" w:tentative="1">
      <w:start w:val="1"/>
      <w:numFmt w:val="lowerRoman"/>
      <w:lvlText w:val="%6."/>
      <w:lvlJc w:val="right"/>
      <w:pPr>
        <w:tabs>
          <w:tab w:val="num" w:pos="5544"/>
        </w:tabs>
        <w:ind w:left="5544" w:hanging="180"/>
      </w:pPr>
    </w:lvl>
    <w:lvl w:ilvl="6" w:tplc="0409000F" w:tentative="1">
      <w:start w:val="1"/>
      <w:numFmt w:val="decimal"/>
      <w:lvlText w:val="%7."/>
      <w:lvlJc w:val="left"/>
      <w:pPr>
        <w:tabs>
          <w:tab w:val="num" w:pos="6264"/>
        </w:tabs>
        <w:ind w:left="6264" w:hanging="360"/>
      </w:pPr>
    </w:lvl>
    <w:lvl w:ilvl="7" w:tplc="04090019" w:tentative="1">
      <w:start w:val="1"/>
      <w:numFmt w:val="lowerLetter"/>
      <w:lvlText w:val="%8."/>
      <w:lvlJc w:val="left"/>
      <w:pPr>
        <w:tabs>
          <w:tab w:val="num" w:pos="6984"/>
        </w:tabs>
        <w:ind w:left="6984" w:hanging="360"/>
      </w:pPr>
    </w:lvl>
    <w:lvl w:ilvl="8" w:tplc="0409001B" w:tentative="1">
      <w:start w:val="1"/>
      <w:numFmt w:val="lowerRoman"/>
      <w:lvlText w:val="%9."/>
      <w:lvlJc w:val="right"/>
      <w:pPr>
        <w:tabs>
          <w:tab w:val="num" w:pos="7704"/>
        </w:tabs>
        <w:ind w:left="7704" w:hanging="180"/>
      </w:pPr>
    </w:lvl>
  </w:abstractNum>
  <w:abstractNum w:abstractNumId="1">
    <w:nsid w:val="073769C7"/>
    <w:multiLevelType w:val="hybridMultilevel"/>
    <w:tmpl w:val="A1B6422E"/>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2">
    <w:nsid w:val="09925105"/>
    <w:multiLevelType w:val="hybridMultilevel"/>
    <w:tmpl w:val="02A243F0"/>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3">
    <w:nsid w:val="12B97019"/>
    <w:multiLevelType w:val="hybridMultilevel"/>
    <w:tmpl w:val="E91A0DFE"/>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4">
    <w:nsid w:val="1EAE242F"/>
    <w:multiLevelType w:val="singleLevel"/>
    <w:tmpl w:val="0409000F"/>
    <w:lvl w:ilvl="0">
      <w:start w:val="1"/>
      <w:numFmt w:val="decimal"/>
      <w:lvlText w:val="%1."/>
      <w:lvlJc w:val="left"/>
      <w:pPr>
        <w:tabs>
          <w:tab w:val="num" w:pos="360"/>
        </w:tabs>
        <w:ind w:left="360" w:hanging="360"/>
      </w:pPr>
    </w:lvl>
  </w:abstractNum>
  <w:abstractNum w:abstractNumId="5">
    <w:nsid w:val="1EF669BE"/>
    <w:multiLevelType w:val="hybridMultilevel"/>
    <w:tmpl w:val="C160FC90"/>
    <w:lvl w:ilvl="0" w:tplc="CB0E7BAA">
      <w:numFmt w:val="bullet"/>
      <w:lvlText w:val="-"/>
      <w:lvlJc w:val="left"/>
      <w:pPr>
        <w:tabs>
          <w:tab w:val="num" w:pos="2956"/>
        </w:tabs>
        <w:ind w:left="2956" w:hanging="360"/>
      </w:pPr>
      <w:rPr>
        <w:rFonts w:ascii="Times New Roman" w:eastAsia="Times New Roman" w:hAnsi="Times New Roman" w:cs="Times New Roman" w:hint="default"/>
      </w:rPr>
    </w:lvl>
    <w:lvl w:ilvl="1" w:tplc="04090003">
      <w:start w:val="1"/>
      <w:numFmt w:val="bullet"/>
      <w:lvlText w:val="o"/>
      <w:lvlJc w:val="left"/>
      <w:pPr>
        <w:tabs>
          <w:tab w:val="num" w:pos="2738"/>
        </w:tabs>
        <w:ind w:left="2738" w:hanging="360"/>
      </w:pPr>
      <w:rPr>
        <w:rFonts w:ascii="Courier New" w:hAnsi="Courier New" w:cs="Courier New" w:hint="default"/>
      </w:rPr>
    </w:lvl>
    <w:lvl w:ilvl="2" w:tplc="04090005" w:tentative="1">
      <w:start w:val="1"/>
      <w:numFmt w:val="bullet"/>
      <w:lvlText w:val=""/>
      <w:lvlJc w:val="left"/>
      <w:pPr>
        <w:tabs>
          <w:tab w:val="num" w:pos="3458"/>
        </w:tabs>
        <w:ind w:left="3458" w:hanging="360"/>
      </w:pPr>
      <w:rPr>
        <w:rFonts w:ascii="Wingdings" w:hAnsi="Wingdings" w:hint="default"/>
      </w:rPr>
    </w:lvl>
    <w:lvl w:ilvl="3" w:tplc="04090001" w:tentative="1">
      <w:start w:val="1"/>
      <w:numFmt w:val="bullet"/>
      <w:lvlText w:val=""/>
      <w:lvlJc w:val="left"/>
      <w:pPr>
        <w:tabs>
          <w:tab w:val="num" w:pos="4178"/>
        </w:tabs>
        <w:ind w:left="4178" w:hanging="360"/>
      </w:pPr>
      <w:rPr>
        <w:rFonts w:ascii="Symbol" w:hAnsi="Symbol" w:hint="default"/>
      </w:rPr>
    </w:lvl>
    <w:lvl w:ilvl="4" w:tplc="04090003" w:tentative="1">
      <w:start w:val="1"/>
      <w:numFmt w:val="bullet"/>
      <w:lvlText w:val="o"/>
      <w:lvlJc w:val="left"/>
      <w:pPr>
        <w:tabs>
          <w:tab w:val="num" w:pos="4898"/>
        </w:tabs>
        <w:ind w:left="4898" w:hanging="360"/>
      </w:pPr>
      <w:rPr>
        <w:rFonts w:ascii="Courier New" w:hAnsi="Courier New" w:cs="Courier New" w:hint="default"/>
      </w:rPr>
    </w:lvl>
    <w:lvl w:ilvl="5" w:tplc="04090005" w:tentative="1">
      <w:start w:val="1"/>
      <w:numFmt w:val="bullet"/>
      <w:lvlText w:val=""/>
      <w:lvlJc w:val="left"/>
      <w:pPr>
        <w:tabs>
          <w:tab w:val="num" w:pos="5618"/>
        </w:tabs>
        <w:ind w:left="5618" w:hanging="360"/>
      </w:pPr>
      <w:rPr>
        <w:rFonts w:ascii="Wingdings" w:hAnsi="Wingdings" w:hint="default"/>
      </w:rPr>
    </w:lvl>
    <w:lvl w:ilvl="6" w:tplc="04090001" w:tentative="1">
      <w:start w:val="1"/>
      <w:numFmt w:val="bullet"/>
      <w:lvlText w:val=""/>
      <w:lvlJc w:val="left"/>
      <w:pPr>
        <w:tabs>
          <w:tab w:val="num" w:pos="6338"/>
        </w:tabs>
        <w:ind w:left="6338" w:hanging="360"/>
      </w:pPr>
      <w:rPr>
        <w:rFonts w:ascii="Symbol" w:hAnsi="Symbol" w:hint="default"/>
      </w:rPr>
    </w:lvl>
    <w:lvl w:ilvl="7" w:tplc="04090003" w:tentative="1">
      <w:start w:val="1"/>
      <w:numFmt w:val="bullet"/>
      <w:lvlText w:val="o"/>
      <w:lvlJc w:val="left"/>
      <w:pPr>
        <w:tabs>
          <w:tab w:val="num" w:pos="7058"/>
        </w:tabs>
        <w:ind w:left="7058" w:hanging="360"/>
      </w:pPr>
      <w:rPr>
        <w:rFonts w:ascii="Courier New" w:hAnsi="Courier New" w:cs="Courier New" w:hint="default"/>
      </w:rPr>
    </w:lvl>
    <w:lvl w:ilvl="8" w:tplc="04090005" w:tentative="1">
      <w:start w:val="1"/>
      <w:numFmt w:val="bullet"/>
      <w:lvlText w:val=""/>
      <w:lvlJc w:val="left"/>
      <w:pPr>
        <w:tabs>
          <w:tab w:val="num" w:pos="7778"/>
        </w:tabs>
        <w:ind w:left="7778" w:hanging="360"/>
      </w:pPr>
      <w:rPr>
        <w:rFonts w:ascii="Wingdings" w:hAnsi="Wingdings" w:hint="default"/>
      </w:rPr>
    </w:lvl>
  </w:abstractNum>
  <w:abstractNum w:abstractNumId="6">
    <w:nsid w:val="23B4683B"/>
    <w:multiLevelType w:val="hybridMultilevel"/>
    <w:tmpl w:val="C1124DC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27854BAD"/>
    <w:multiLevelType w:val="hybridMultilevel"/>
    <w:tmpl w:val="EB76BFFE"/>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8">
    <w:nsid w:val="286564B0"/>
    <w:multiLevelType w:val="hybridMultilevel"/>
    <w:tmpl w:val="0106A374"/>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9">
    <w:nsid w:val="38B77559"/>
    <w:multiLevelType w:val="hybridMultilevel"/>
    <w:tmpl w:val="6DA02738"/>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10">
    <w:nsid w:val="45755DB8"/>
    <w:multiLevelType w:val="hybridMultilevel"/>
    <w:tmpl w:val="6F18680C"/>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11">
    <w:nsid w:val="4E35103A"/>
    <w:multiLevelType w:val="hybridMultilevel"/>
    <w:tmpl w:val="6338C8AE"/>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12">
    <w:nsid w:val="52AC4A1A"/>
    <w:multiLevelType w:val="hybridMultilevel"/>
    <w:tmpl w:val="1174EA04"/>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3">
    <w:nsid w:val="59F43B08"/>
    <w:multiLevelType w:val="hybridMultilevel"/>
    <w:tmpl w:val="A9604166"/>
    <w:lvl w:ilvl="0" w:tplc="CB0E7BAA">
      <w:numFmt w:val="bullet"/>
      <w:lvlText w:val="-"/>
      <w:lvlJc w:val="left"/>
      <w:pPr>
        <w:tabs>
          <w:tab w:val="num" w:pos="1658"/>
        </w:tabs>
        <w:ind w:left="1658" w:hanging="360"/>
      </w:pPr>
      <w:rPr>
        <w:rFonts w:ascii="Times New Roman" w:eastAsia="Times New Roman" w:hAnsi="Times New Roman" w:cs="Times New Roman" w:hint="default"/>
      </w:rPr>
    </w:lvl>
    <w:lvl w:ilvl="1" w:tplc="04090003" w:tentative="1">
      <w:start w:val="1"/>
      <w:numFmt w:val="bullet"/>
      <w:lvlText w:val="o"/>
      <w:lvlJc w:val="left"/>
      <w:pPr>
        <w:tabs>
          <w:tab w:val="num" w:pos="2378"/>
        </w:tabs>
        <w:ind w:left="2378" w:hanging="360"/>
      </w:pPr>
      <w:rPr>
        <w:rFonts w:ascii="Courier New" w:hAnsi="Courier New" w:cs="Courier New" w:hint="default"/>
      </w:rPr>
    </w:lvl>
    <w:lvl w:ilvl="2" w:tplc="04090005" w:tentative="1">
      <w:start w:val="1"/>
      <w:numFmt w:val="bullet"/>
      <w:lvlText w:val=""/>
      <w:lvlJc w:val="left"/>
      <w:pPr>
        <w:tabs>
          <w:tab w:val="num" w:pos="3098"/>
        </w:tabs>
        <w:ind w:left="3098" w:hanging="360"/>
      </w:pPr>
      <w:rPr>
        <w:rFonts w:ascii="Wingdings" w:hAnsi="Wingdings" w:hint="default"/>
      </w:rPr>
    </w:lvl>
    <w:lvl w:ilvl="3" w:tplc="04090001" w:tentative="1">
      <w:start w:val="1"/>
      <w:numFmt w:val="bullet"/>
      <w:lvlText w:val=""/>
      <w:lvlJc w:val="left"/>
      <w:pPr>
        <w:tabs>
          <w:tab w:val="num" w:pos="3818"/>
        </w:tabs>
        <w:ind w:left="3818" w:hanging="360"/>
      </w:pPr>
      <w:rPr>
        <w:rFonts w:ascii="Symbol" w:hAnsi="Symbol" w:hint="default"/>
      </w:rPr>
    </w:lvl>
    <w:lvl w:ilvl="4" w:tplc="04090003" w:tentative="1">
      <w:start w:val="1"/>
      <w:numFmt w:val="bullet"/>
      <w:lvlText w:val="o"/>
      <w:lvlJc w:val="left"/>
      <w:pPr>
        <w:tabs>
          <w:tab w:val="num" w:pos="4538"/>
        </w:tabs>
        <w:ind w:left="4538" w:hanging="360"/>
      </w:pPr>
      <w:rPr>
        <w:rFonts w:ascii="Courier New" w:hAnsi="Courier New" w:cs="Courier New" w:hint="default"/>
      </w:rPr>
    </w:lvl>
    <w:lvl w:ilvl="5" w:tplc="04090005" w:tentative="1">
      <w:start w:val="1"/>
      <w:numFmt w:val="bullet"/>
      <w:lvlText w:val=""/>
      <w:lvlJc w:val="left"/>
      <w:pPr>
        <w:tabs>
          <w:tab w:val="num" w:pos="5258"/>
        </w:tabs>
        <w:ind w:left="5258" w:hanging="360"/>
      </w:pPr>
      <w:rPr>
        <w:rFonts w:ascii="Wingdings" w:hAnsi="Wingdings" w:hint="default"/>
      </w:rPr>
    </w:lvl>
    <w:lvl w:ilvl="6" w:tplc="04090001" w:tentative="1">
      <w:start w:val="1"/>
      <w:numFmt w:val="bullet"/>
      <w:lvlText w:val=""/>
      <w:lvlJc w:val="left"/>
      <w:pPr>
        <w:tabs>
          <w:tab w:val="num" w:pos="5978"/>
        </w:tabs>
        <w:ind w:left="5978" w:hanging="360"/>
      </w:pPr>
      <w:rPr>
        <w:rFonts w:ascii="Symbol" w:hAnsi="Symbol" w:hint="default"/>
      </w:rPr>
    </w:lvl>
    <w:lvl w:ilvl="7" w:tplc="04090003" w:tentative="1">
      <w:start w:val="1"/>
      <w:numFmt w:val="bullet"/>
      <w:lvlText w:val="o"/>
      <w:lvlJc w:val="left"/>
      <w:pPr>
        <w:tabs>
          <w:tab w:val="num" w:pos="6698"/>
        </w:tabs>
        <w:ind w:left="6698" w:hanging="360"/>
      </w:pPr>
      <w:rPr>
        <w:rFonts w:ascii="Courier New" w:hAnsi="Courier New" w:cs="Courier New" w:hint="default"/>
      </w:rPr>
    </w:lvl>
    <w:lvl w:ilvl="8" w:tplc="04090005" w:tentative="1">
      <w:start w:val="1"/>
      <w:numFmt w:val="bullet"/>
      <w:lvlText w:val=""/>
      <w:lvlJc w:val="left"/>
      <w:pPr>
        <w:tabs>
          <w:tab w:val="num" w:pos="7418"/>
        </w:tabs>
        <w:ind w:left="7418" w:hanging="360"/>
      </w:pPr>
      <w:rPr>
        <w:rFonts w:ascii="Wingdings" w:hAnsi="Wingdings" w:hint="default"/>
      </w:rPr>
    </w:lvl>
  </w:abstractNum>
  <w:abstractNum w:abstractNumId="14">
    <w:nsid w:val="5D392A4C"/>
    <w:multiLevelType w:val="hybridMultilevel"/>
    <w:tmpl w:val="17F211D8"/>
    <w:lvl w:ilvl="0" w:tplc="0BB465C6">
      <w:start w:val="1"/>
      <w:numFmt w:val="decimal"/>
      <w:lvlText w:val="%1."/>
      <w:lvlJc w:val="left"/>
      <w:pPr>
        <w:tabs>
          <w:tab w:val="num" w:pos="2018"/>
        </w:tabs>
        <w:ind w:left="2018" w:hanging="360"/>
      </w:pPr>
      <w:rPr>
        <w:b/>
      </w:rPr>
    </w:lvl>
    <w:lvl w:ilvl="1" w:tplc="04090019">
      <w:start w:val="1"/>
      <w:numFmt w:val="lowerLetter"/>
      <w:lvlText w:val="%2."/>
      <w:lvlJc w:val="left"/>
      <w:pPr>
        <w:tabs>
          <w:tab w:val="num" w:pos="2738"/>
        </w:tabs>
        <w:ind w:left="2738" w:hanging="360"/>
      </w:pPr>
    </w:lvl>
    <w:lvl w:ilvl="2" w:tplc="0409001B" w:tentative="1">
      <w:start w:val="1"/>
      <w:numFmt w:val="lowerRoman"/>
      <w:lvlText w:val="%3."/>
      <w:lvlJc w:val="right"/>
      <w:pPr>
        <w:tabs>
          <w:tab w:val="num" w:pos="3458"/>
        </w:tabs>
        <w:ind w:left="3458" w:hanging="180"/>
      </w:pPr>
    </w:lvl>
    <w:lvl w:ilvl="3" w:tplc="0409000F" w:tentative="1">
      <w:start w:val="1"/>
      <w:numFmt w:val="decimal"/>
      <w:lvlText w:val="%4."/>
      <w:lvlJc w:val="left"/>
      <w:pPr>
        <w:tabs>
          <w:tab w:val="num" w:pos="4178"/>
        </w:tabs>
        <w:ind w:left="4178" w:hanging="360"/>
      </w:pPr>
    </w:lvl>
    <w:lvl w:ilvl="4" w:tplc="04090019" w:tentative="1">
      <w:start w:val="1"/>
      <w:numFmt w:val="lowerLetter"/>
      <w:lvlText w:val="%5."/>
      <w:lvlJc w:val="left"/>
      <w:pPr>
        <w:tabs>
          <w:tab w:val="num" w:pos="4898"/>
        </w:tabs>
        <w:ind w:left="4898" w:hanging="360"/>
      </w:pPr>
    </w:lvl>
    <w:lvl w:ilvl="5" w:tplc="0409001B" w:tentative="1">
      <w:start w:val="1"/>
      <w:numFmt w:val="lowerRoman"/>
      <w:lvlText w:val="%6."/>
      <w:lvlJc w:val="right"/>
      <w:pPr>
        <w:tabs>
          <w:tab w:val="num" w:pos="5618"/>
        </w:tabs>
        <w:ind w:left="5618" w:hanging="180"/>
      </w:pPr>
    </w:lvl>
    <w:lvl w:ilvl="6" w:tplc="0409000F" w:tentative="1">
      <w:start w:val="1"/>
      <w:numFmt w:val="decimal"/>
      <w:lvlText w:val="%7."/>
      <w:lvlJc w:val="left"/>
      <w:pPr>
        <w:tabs>
          <w:tab w:val="num" w:pos="6338"/>
        </w:tabs>
        <w:ind w:left="6338" w:hanging="360"/>
      </w:pPr>
    </w:lvl>
    <w:lvl w:ilvl="7" w:tplc="04090019" w:tentative="1">
      <w:start w:val="1"/>
      <w:numFmt w:val="lowerLetter"/>
      <w:lvlText w:val="%8."/>
      <w:lvlJc w:val="left"/>
      <w:pPr>
        <w:tabs>
          <w:tab w:val="num" w:pos="7058"/>
        </w:tabs>
        <w:ind w:left="7058" w:hanging="360"/>
      </w:pPr>
    </w:lvl>
    <w:lvl w:ilvl="8" w:tplc="0409001B" w:tentative="1">
      <w:start w:val="1"/>
      <w:numFmt w:val="lowerRoman"/>
      <w:lvlText w:val="%9."/>
      <w:lvlJc w:val="right"/>
      <w:pPr>
        <w:tabs>
          <w:tab w:val="num" w:pos="7778"/>
        </w:tabs>
        <w:ind w:left="7778" w:hanging="180"/>
      </w:pPr>
    </w:lvl>
  </w:abstractNum>
  <w:abstractNum w:abstractNumId="15">
    <w:nsid w:val="737B7EAF"/>
    <w:multiLevelType w:val="hybridMultilevel"/>
    <w:tmpl w:val="F982B60C"/>
    <w:lvl w:ilvl="0" w:tplc="573E5C80">
      <w:start w:val="1"/>
      <w:numFmt w:val="decimal"/>
      <w:lvlText w:val="%1."/>
      <w:lvlJc w:val="left"/>
      <w:pPr>
        <w:tabs>
          <w:tab w:val="num" w:pos="1980"/>
        </w:tabs>
        <w:ind w:left="1980" w:hanging="360"/>
      </w:pPr>
      <w:rPr>
        <w:b/>
      </w:rPr>
    </w:lvl>
    <w:lvl w:ilvl="1" w:tplc="04090019" w:tentative="1">
      <w:start w:val="1"/>
      <w:numFmt w:val="lowerLetter"/>
      <w:lvlText w:val="%2."/>
      <w:lvlJc w:val="left"/>
      <w:pPr>
        <w:tabs>
          <w:tab w:val="num" w:pos="2664"/>
        </w:tabs>
        <w:ind w:left="2664" w:hanging="360"/>
      </w:pPr>
    </w:lvl>
    <w:lvl w:ilvl="2" w:tplc="0409001B" w:tentative="1">
      <w:start w:val="1"/>
      <w:numFmt w:val="lowerRoman"/>
      <w:lvlText w:val="%3."/>
      <w:lvlJc w:val="right"/>
      <w:pPr>
        <w:tabs>
          <w:tab w:val="num" w:pos="3384"/>
        </w:tabs>
        <w:ind w:left="3384" w:hanging="180"/>
      </w:pPr>
    </w:lvl>
    <w:lvl w:ilvl="3" w:tplc="0409000F" w:tentative="1">
      <w:start w:val="1"/>
      <w:numFmt w:val="decimal"/>
      <w:lvlText w:val="%4."/>
      <w:lvlJc w:val="left"/>
      <w:pPr>
        <w:tabs>
          <w:tab w:val="num" w:pos="4104"/>
        </w:tabs>
        <w:ind w:left="4104" w:hanging="360"/>
      </w:pPr>
    </w:lvl>
    <w:lvl w:ilvl="4" w:tplc="04090019" w:tentative="1">
      <w:start w:val="1"/>
      <w:numFmt w:val="lowerLetter"/>
      <w:lvlText w:val="%5."/>
      <w:lvlJc w:val="left"/>
      <w:pPr>
        <w:tabs>
          <w:tab w:val="num" w:pos="4824"/>
        </w:tabs>
        <w:ind w:left="4824" w:hanging="360"/>
      </w:pPr>
    </w:lvl>
    <w:lvl w:ilvl="5" w:tplc="0409001B" w:tentative="1">
      <w:start w:val="1"/>
      <w:numFmt w:val="lowerRoman"/>
      <w:lvlText w:val="%6."/>
      <w:lvlJc w:val="right"/>
      <w:pPr>
        <w:tabs>
          <w:tab w:val="num" w:pos="5544"/>
        </w:tabs>
        <w:ind w:left="5544" w:hanging="180"/>
      </w:pPr>
    </w:lvl>
    <w:lvl w:ilvl="6" w:tplc="0409000F" w:tentative="1">
      <w:start w:val="1"/>
      <w:numFmt w:val="decimal"/>
      <w:lvlText w:val="%7."/>
      <w:lvlJc w:val="left"/>
      <w:pPr>
        <w:tabs>
          <w:tab w:val="num" w:pos="6264"/>
        </w:tabs>
        <w:ind w:left="6264" w:hanging="360"/>
      </w:pPr>
    </w:lvl>
    <w:lvl w:ilvl="7" w:tplc="04090019" w:tentative="1">
      <w:start w:val="1"/>
      <w:numFmt w:val="lowerLetter"/>
      <w:lvlText w:val="%8."/>
      <w:lvlJc w:val="left"/>
      <w:pPr>
        <w:tabs>
          <w:tab w:val="num" w:pos="6984"/>
        </w:tabs>
        <w:ind w:left="6984" w:hanging="360"/>
      </w:pPr>
    </w:lvl>
    <w:lvl w:ilvl="8" w:tplc="0409001B" w:tentative="1">
      <w:start w:val="1"/>
      <w:numFmt w:val="lowerRoman"/>
      <w:lvlText w:val="%9."/>
      <w:lvlJc w:val="right"/>
      <w:pPr>
        <w:tabs>
          <w:tab w:val="num" w:pos="7704"/>
        </w:tabs>
        <w:ind w:left="7704" w:hanging="180"/>
      </w:pPr>
    </w:lvl>
  </w:abstractNum>
  <w:abstractNum w:abstractNumId="16">
    <w:nsid w:val="73955D7E"/>
    <w:multiLevelType w:val="hybridMultilevel"/>
    <w:tmpl w:val="CB7AB14A"/>
    <w:lvl w:ilvl="0" w:tplc="0409000F">
      <w:start w:val="1"/>
      <w:numFmt w:val="decimal"/>
      <w:lvlText w:val="%1."/>
      <w:lvlJc w:val="left"/>
      <w:pPr>
        <w:tabs>
          <w:tab w:val="num" w:pos="2018"/>
        </w:tabs>
        <w:ind w:left="2018" w:hanging="360"/>
      </w:pPr>
    </w:lvl>
    <w:lvl w:ilvl="1" w:tplc="04090019" w:tentative="1">
      <w:start w:val="1"/>
      <w:numFmt w:val="lowerLetter"/>
      <w:lvlText w:val="%2."/>
      <w:lvlJc w:val="left"/>
      <w:pPr>
        <w:tabs>
          <w:tab w:val="num" w:pos="2738"/>
        </w:tabs>
        <w:ind w:left="2738" w:hanging="360"/>
      </w:pPr>
    </w:lvl>
    <w:lvl w:ilvl="2" w:tplc="0409001B" w:tentative="1">
      <w:start w:val="1"/>
      <w:numFmt w:val="lowerRoman"/>
      <w:lvlText w:val="%3."/>
      <w:lvlJc w:val="right"/>
      <w:pPr>
        <w:tabs>
          <w:tab w:val="num" w:pos="3458"/>
        </w:tabs>
        <w:ind w:left="3458" w:hanging="180"/>
      </w:pPr>
    </w:lvl>
    <w:lvl w:ilvl="3" w:tplc="0409000F" w:tentative="1">
      <w:start w:val="1"/>
      <w:numFmt w:val="decimal"/>
      <w:lvlText w:val="%4."/>
      <w:lvlJc w:val="left"/>
      <w:pPr>
        <w:tabs>
          <w:tab w:val="num" w:pos="4178"/>
        </w:tabs>
        <w:ind w:left="4178" w:hanging="360"/>
      </w:pPr>
    </w:lvl>
    <w:lvl w:ilvl="4" w:tplc="04090019" w:tentative="1">
      <w:start w:val="1"/>
      <w:numFmt w:val="lowerLetter"/>
      <w:lvlText w:val="%5."/>
      <w:lvlJc w:val="left"/>
      <w:pPr>
        <w:tabs>
          <w:tab w:val="num" w:pos="4898"/>
        </w:tabs>
        <w:ind w:left="4898" w:hanging="360"/>
      </w:pPr>
    </w:lvl>
    <w:lvl w:ilvl="5" w:tplc="0409001B" w:tentative="1">
      <w:start w:val="1"/>
      <w:numFmt w:val="lowerRoman"/>
      <w:lvlText w:val="%6."/>
      <w:lvlJc w:val="right"/>
      <w:pPr>
        <w:tabs>
          <w:tab w:val="num" w:pos="5618"/>
        </w:tabs>
        <w:ind w:left="5618" w:hanging="180"/>
      </w:pPr>
    </w:lvl>
    <w:lvl w:ilvl="6" w:tplc="0409000F" w:tentative="1">
      <w:start w:val="1"/>
      <w:numFmt w:val="decimal"/>
      <w:lvlText w:val="%7."/>
      <w:lvlJc w:val="left"/>
      <w:pPr>
        <w:tabs>
          <w:tab w:val="num" w:pos="6338"/>
        </w:tabs>
        <w:ind w:left="6338" w:hanging="360"/>
      </w:pPr>
    </w:lvl>
    <w:lvl w:ilvl="7" w:tplc="04090019" w:tentative="1">
      <w:start w:val="1"/>
      <w:numFmt w:val="lowerLetter"/>
      <w:lvlText w:val="%8."/>
      <w:lvlJc w:val="left"/>
      <w:pPr>
        <w:tabs>
          <w:tab w:val="num" w:pos="7058"/>
        </w:tabs>
        <w:ind w:left="7058" w:hanging="360"/>
      </w:pPr>
    </w:lvl>
    <w:lvl w:ilvl="8" w:tplc="0409001B" w:tentative="1">
      <w:start w:val="1"/>
      <w:numFmt w:val="lowerRoman"/>
      <w:lvlText w:val="%9."/>
      <w:lvlJc w:val="right"/>
      <w:pPr>
        <w:tabs>
          <w:tab w:val="num" w:pos="7778"/>
        </w:tabs>
        <w:ind w:left="7778" w:hanging="180"/>
      </w:pPr>
    </w:lvl>
  </w:abstractNum>
  <w:abstractNum w:abstractNumId="17">
    <w:nsid w:val="76DB7E4F"/>
    <w:multiLevelType w:val="hybridMultilevel"/>
    <w:tmpl w:val="F384AC42"/>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18">
    <w:nsid w:val="780403CB"/>
    <w:multiLevelType w:val="hybridMultilevel"/>
    <w:tmpl w:val="764CBF04"/>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19">
    <w:nsid w:val="7F74556F"/>
    <w:multiLevelType w:val="hybridMultilevel"/>
    <w:tmpl w:val="8B0CDA84"/>
    <w:lvl w:ilvl="0" w:tplc="040B0001">
      <w:start w:val="1"/>
      <w:numFmt w:val="bullet"/>
      <w:lvlText w:val=""/>
      <w:lvlJc w:val="left"/>
      <w:pPr>
        <w:tabs>
          <w:tab w:val="num" w:pos="360"/>
        </w:tabs>
        <w:ind w:left="360" w:hanging="360"/>
      </w:pPr>
      <w:rPr>
        <w:rFonts w:ascii="Symbol" w:hAnsi="Symbol" w:hint="default"/>
      </w:rPr>
    </w:lvl>
    <w:lvl w:ilvl="1" w:tplc="452865E2">
      <w:start w:val="50"/>
      <w:numFmt w:val="bullet"/>
      <w:lvlText w:val="-"/>
      <w:lvlJc w:val="left"/>
      <w:pPr>
        <w:tabs>
          <w:tab w:val="num" w:pos="1080"/>
        </w:tabs>
        <w:ind w:left="1080" w:hanging="360"/>
      </w:pPr>
      <w:rPr>
        <w:rFonts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num w:numId="1">
    <w:abstractNumId w:val="4"/>
  </w:num>
  <w:num w:numId="2">
    <w:abstractNumId w:val="12"/>
  </w:num>
  <w:num w:numId="3">
    <w:abstractNumId w:val="8"/>
  </w:num>
  <w:num w:numId="4">
    <w:abstractNumId w:val="14"/>
  </w:num>
  <w:num w:numId="5">
    <w:abstractNumId w:val="16"/>
  </w:num>
  <w:num w:numId="6">
    <w:abstractNumId w:val="1"/>
  </w:num>
  <w:num w:numId="7">
    <w:abstractNumId w:val="7"/>
  </w:num>
  <w:num w:numId="8">
    <w:abstractNumId w:val="19"/>
  </w:num>
  <w:num w:numId="9">
    <w:abstractNumId w:val="10"/>
  </w:num>
  <w:num w:numId="10">
    <w:abstractNumId w:val="17"/>
  </w:num>
  <w:num w:numId="11">
    <w:abstractNumId w:val="18"/>
  </w:num>
  <w:num w:numId="12">
    <w:abstractNumId w:val="11"/>
  </w:num>
  <w:num w:numId="13">
    <w:abstractNumId w:val="9"/>
  </w:num>
  <w:num w:numId="14">
    <w:abstractNumId w:val="2"/>
  </w:num>
  <w:num w:numId="15">
    <w:abstractNumId w:val="3"/>
  </w:num>
  <w:num w:numId="16">
    <w:abstractNumId w:val="6"/>
  </w:num>
  <w:num w:numId="17">
    <w:abstractNumId w:val="15"/>
  </w:num>
  <w:num w:numId="18">
    <w:abstractNumId w:val="13"/>
  </w:num>
  <w:num w:numId="19">
    <w:abstractNumId w:val="5"/>
  </w:num>
  <w:num w:numId="2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attachedTemplate r:id="rId1"/>
  <w:stylePaneFormatFilter w:val="3F01"/>
  <w:defaultTabStop w:val="1296"/>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55298"/>
  </w:hdrShapeDefaults>
  <w:footnotePr>
    <w:footnote w:id="-1"/>
    <w:footnote w:id="0"/>
  </w:footnotePr>
  <w:endnotePr>
    <w:endnote w:id="-1"/>
    <w:endnote w:id="0"/>
  </w:endnotePr>
  <w:compat/>
  <w:rsids>
    <w:rsidRoot w:val="00164CDA"/>
    <w:rsid w:val="00005CFE"/>
    <w:rsid w:val="00005E80"/>
    <w:rsid w:val="000202BA"/>
    <w:rsid w:val="00020444"/>
    <w:rsid w:val="00031640"/>
    <w:rsid w:val="0003589F"/>
    <w:rsid w:val="00036B1F"/>
    <w:rsid w:val="00055B92"/>
    <w:rsid w:val="00063F25"/>
    <w:rsid w:val="00086C15"/>
    <w:rsid w:val="00087FAD"/>
    <w:rsid w:val="00094D47"/>
    <w:rsid w:val="00096E6C"/>
    <w:rsid w:val="00097211"/>
    <w:rsid w:val="00097604"/>
    <w:rsid w:val="000A14B9"/>
    <w:rsid w:val="000A1853"/>
    <w:rsid w:val="000A2BEB"/>
    <w:rsid w:val="000C5944"/>
    <w:rsid w:val="000E760B"/>
    <w:rsid w:val="000F42B3"/>
    <w:rsid w:val="000F5270"/>
    <w:rsid w:val="001059F3"/>
    <w:rsid w:val="00105EC9"/>
    <w:rsid w:val="00114594"/>
    <w:rsid w:val="00124147"/>
    <w:rsid w:val="00124C54"/>
    <w:rsid w:val="0012639B"/>
    <w:rsid w:val="0013124B"/>
    <w:rsid w:val="00131A16"/>
    <w:rsid w:val="00131CD0"/>
    <w:rsid w:val="001334B5"/>
    <w:rsid w:val="00133BB5"/>
    <w:rsid w:val="00141F22"/>
    <w:rsid w:val="00145F20"/>
    <w:rsid w:val="00147B42"/>
    <w:rsid w:val="00164CDA"/>
    <w:rsid w:val="001827F5"/>
    <w:rsid w:val="00191A35"/>
    <w:rsid w:val="001947D8"/>
    <w:rsid w:val="001A235B"/>
    <w:rsid w:val="001B1C28"/>
    <w:rsid w:val="001B59F6"/>
    <w:rsid w:val="001C1595"/>
    <w:rsid w:val="001C2C7A"/>
    <w:rsid w:val="001C4A0B"/>
    <w:rsid w:val="001D30EA"/>
    <w:rsid w:val="001D3232"/>
    <w:rsid w:val="001D365C"/>
    <w:rsid w:val="00205388"/>
    <w:rsid w:val="002053B9"/>
    <w:rsid w:val="002072B7"/>
    <w:rsid w:val="00221974"/>
    <w:rsid w:val="00221A29"/>
    <w:rsid w:val="00222F34"/>
    <w:rsid w:val="00226066"/>
    <w:rsid w:val="0022763D"/>
    <w:rsid w:val="00232A86"/>
    <w:rsid w:val="002368A1"/>
    <w:rsid w:val="00240E5F"/>
    <w:rsid w:val="00256C36"/>
    <w:rsid w:val="00256FF3"/>
    <w:rsid w:val="00265638"/>
    <w:rsid w:val="002808D0"/>
    <w:rsid w:val="00280A63"/>
    <w:rsid w:val="00280B7B"/>
    <w:rsid w:val="0028232C"/>
    <w:rsid w:val="00282579"/>
    <w:rsid w:val="002B2510"/>
    <w:rsid w:val="002C1021"/>
    <w:rsid w:val="002C1BC7"/>
    <w:rsid w:val="002D0A7A"/>
    <w:rsid w:val="002D0C18"/>
    <w:rsid w:val="002D760B"/>
    <w:rsid w:val="002E4506"/>
    <w:rsid w:val="00301CB7"/>
    <w:rsid w:val="00303058"/>
    <w:rsid w:val="00312EBC"/>
    <w:rsid w:val="003179B7"/>
    <w:rsid w:val="00323956"/>
    <w:rsid w:val="00330D4A"/>
    <w:rsid w:val="00343769"/>
    <w:rsid w:val="00343C8D"/>
    <w:rsid w:val="003457E3"/>
    <w:rsid w:val="00346CF0"/>
    <w:rsid w:val="00355D6A"/>
    <w:rsid w:val="003575B5"/>
    <w:rsid w:val="003576C2"/>
    <w:rsid w:val="00374F96"/>
    <w:rsid w:val="00381E45"/>
    <w:rsid w:val="00382965"/>
    <w:rsid w:val="00383706"/>
    <w:rsid w:val="00391BEB"/>
    <w:rsid w:val="003A0A61"/>
    <w:rsid w:val="003A3142"/>
    <w:rsid w:val="003B51CE"/>
    <w:rsid w:val="003B538A"/>
    <w:rsid w:val="003C0A99"/>
    <w:rsid w:val="003C0CF7"/>
    <w:rsid w:val="003C1BAB"/>
    <w:rsid w:val="003E31EB"/>
    <w:rsid w:val="003E62C2"/>
    <w:rsid w:val="003F6BA0"/>
    <w:rsid w:val="00401D8D"/>
    <w:rsid w:val="0042643E"/>
    <w:rsid w:val="00427FDE"/>
    <w:rsid w:val="00433DA9"/>
    <w:rsid w:val="004363C7"/>
    <w:rsid w:val="004369C4"/>
    <w:rsid w:val="00437B94"/>
    <w:rsid w:val="00441E4A"/>
    <w:rsid w:val="0044763E"/>
    <w:rsid w:val="0046547D"/>
    <w:rsid w:val="004717CA"/>
    <w:rsid w:val="00471C98"/>
    <w:rsid w:val="004752AA"/>
    <w:rsid w:val="0048281A"/>
    <w:rsid w:val="00486C53"/>
    <w:rsid w:val="0049374A"/>
    <w:rsid w:val="004950B4"/>
    <w:rsid w:val="004B4D27"/>
    <w:rsid w:val="004B7A38"/>
    <w:rsid w:val="004C00D1"/>
    <w:rsid w:val="004C6079"/>
    <w:rsid w:val="004D05C6"/>
    <w:rsid w:val="004D5B9F"/>
    <w:rsid w:val="004D6A97"/>
    <w:rsid w:val="004E0D22"/>
    <w:rsid w:val="004E0F95"/>
    <w:rsid w:val="004E4078"/>
    <w:rsid w:val="004E6C26"/>
    <w:rsid w:val="004F3D3B"/>
    <w:rsid w:val="004F429A"/>
    <w:rsid w:val="00500B7B"/>
    <w:rsid w:val="00501AB8"/>
    <w:rsid w:val="00505512"/>
    <w:rsid w:val="0051348E"/>
    <w:rsid w:val="005147B5"/>
    <w:rsid w:val="00517A90"/>
    <w:rsid w:val="00524340"/>
    <w:rsid w:val="00526567"/>
    <w:rsid w:val="00527A0B"/>
    <w:rsid w:val="005312CE"/>
    <w:rsid w:val="00533892"/>
    <w:rsid w:val="00533909"/>
    <w:rsid w:val="00536074"/>
    <w:rsid w:val="0054085F"/>
    <w:rsid w:val="005521B4"/>
    <w:rsid w:val="00553B32"/>
    <w:rsid w:val="005579AA"/>
    <w:rsid w:val="00557D33"/>
    <w:rsid w:val="00564D74"/>
    <w:rsid w:val="00582230"/>
    <w:rsid w:val="005935BB"/>
    <w:rsid w:val="00595088"/>
    <w:rsid w:val="005A4BE8"/>
    <w:rsid w:val="005B037B"/>
    <w:rsid w:val="005B19BB"/>
    <w:rsid w:val="005B2CF0"/>
    <w:rsid w:val="005C30E3"/>
    <w:rsid w:val="005C797D"/>
    <w:rsid w:val="005D0CA6"/>
    <w:rsid w:val="005D1277"/>
    <w:rsid w:val="005E55C7"/>
    <w:rsid w:val="005E7042"/>
    <w:rsid w:val="005F1CA5"/>
    <w:rsid w:val="005F378A"/>
    <w:rsid w:val="005F490C"/>
    <w:rsid w:val="005F6804"/>
    <w:rsid w:val="006067DF"/>
    <w:rsid w:val="0060716E"/>
    <w:rsid w:val="0061773F"/>
    <w:rsid w:val="00617839"/>
    <w:rsid w:val="00635872"/>
    <w:rsid w:val="00636D91"/>
    <w:rsid w:val="00661E15"/>
    <w:rsid w:val="006628F3"/>
    <w:rsid w:val="00683DDA"/>
    <w:rsid w:val="006A0944"/>
    <w:rsid w:val="006C060A"/>
    <w:rsid w:val="006D11F3"/>
    <w:rsid w:val="006D2DC3"/>
    <w:rsid w:val="006D55C5"/>
    <w:rsid w:val="006E0B71"/>
    <w:rsid w:val="006E2448"/>
    <w:rsid w:val="006F1DA5"/>
    <w:rsid w:val="00700D4D"/>
    <w:rsid w:val="007066F9"/>
    <w:rsid w:val="007132D2"/>
    <w:rsid w:val="00715A6A"/>
    <w:rsid w:val="00722FA6"/>
    <w:rsid w:val="00723F78"/>
    <w:rsid w:val="007372D6"/>
    <w:rsid w:val="00740360"/>
    <w:rsid w:val="007479ED"/>
    <w:rsid w:val="00754B1A"/>
    <w:rsid w:val="00755815"/>
    <w:rsid w:val="007673CB"/>
    <w:rsid w:val="007710FA"/>
    <w:rsid w:val="00774DF9"/>
    <w:rsid w:val="00785462"/>
    <w:rsid w:val="007911B9"/>
    <w:rsid w:val="007917CF"/>
    <w:rsid w:val="00792FDA"/>
    <w:rsid w:val="00794C15"/>
    <w:rsid w:val="0079618C"/>
    <w:rsid w:val="0079660F"/>
    <w:rsid w:val="007C111E"/>
    <w:rsid w:val="007C20DF"/>
    <w:rsid w:val="007C7E7E"/>
    <w:rsid w:val="007D425B"/>
    <w:rsid w:val="007D6670"/>
    <w:rsid w:val="007F2499"/>
    <w:rsid w:val="0080461F"/>
    <w:rsid w:val="008165A3"/>
    <w:rsid w:val="00825EBB"/>
    <w:rsid w:val="00826EDC"/>
    <w:rsid w:val="0083153D"/>
    <w:rsid w:val="00831E59"/>
    <w:rsid w:val="00835512"/>
    <w:rsid w:val="00835FB1"/>
    <w:rsid w:val="00841344"/>
    <w:rsid w:val="00845B8D"/>
    <w:rsid w:val="00846B48"/>
    <w:rsid w:val="00877815"/>
    <w:rsid w:val="00880152"/>
    <w:rsid w:val="00890757"/>
    <w:rsid w:val="008937B6"/>
    <w:rsid w:val="00895BA4"/>
    <w:rsid w:val="00897EAB"/>
    <w:rsid w:val="008A02CF"/>
    <w:rsid w:val="008B182D"/>
    <w:rsid w:val="008C1720"/>
    <w:rsid w:val="008C43D6"/>
    <w:rsid w:val="008E1B44"/>
    <w:rsid w:val="008E4E1F"/>
    <w:rsid w:val="008E716A"/>
    <w:rsid w:val="00915BC6"/>
    <w:rsid w:val="00916638"/>
    <w:rsid w:val="0092043C"/>
    <w:rsid w:val="00920F21"/>
    <w:rsid w:val="00932C94"/>
    <w:rsid w:val="00934583"/>
    <w:rsid w:val="00937C6A"/>
    <w:rsid w:val="00937D13"/>
    <w:rsid w:val="009401E0"/>
    <w:rsid w:val="00947D04"/>
    <w:rsid w:val="00955AB3"/>
    <w:rsid w:val="00960472"/>
    <w:rsid w:val="00962B71"/>
    <w:rsid w:val="0097064B"/>
    <w:rsid w:val="00972654"/>
    <w:rsid w:val="00981593"/>
    <w:rsid w:val="0098632A"/>
    <w:rsid w:val="00992400"/>
    <w:rsid w:val="00992720"/>
    <w:rsid w:val="009B4DED"/>
    <w:rsid w:val="009B61F9"/>
    <w:rsid w:val="009C19E8"/>
    <w:rsid w:val="009C206C"/>
    <w:rsid w:val="009D4BBC"/>
    <w:rsid w:val="009E79F5"/>
    <w:rsid w:val="009F6DF5"/>
    <w:rsid w:val="009F6E57"/>
    <w:rsid w:val="00A0081C"/>
    <w:rsid w:val="00A02DAF"/>
    <w:rsid w:val="00A038AB"/>
    <w:rsid w:val="00A07A97"/>
    <w:rsid w:val="00A1058A"/>
    <w:rsid w:val="00A22D2C"/>
    <w:rsid w:val="00A31809"/>
    <w:rsid w:val="00A337B2"/>
    <w:rsid w:val="00A34FC7"/>
    <w:rsid w:val="00A359F0"/>
    <w:rsid w:val="00A363D8"/>
    <w:rsid w:val="00A40B45"/>
    <w:rsid w:val="00A52B31"/>
    <w:rsid w:val="00A541B4"/>
    <w:rsid w:val="00A56C6C"/>
    <w:rsid w:val="00A61832"/>
    <w:rsid w:val="00A772EB"/>
    <w:rsid w:val="00A8503D"/>
    <w:rsid w:val="00A96A2D"/>
    <w:rsid w:val="00AB3AA3"/>
    <w:rsid w:val="00AB42DE"/>
    <w:rsid w:val="00AB4BC3"/>
    <w:rsid w:val="00AC5F3A"/>
    <w:rsid w:val="00AC7338"/>
    <w:rsid w:val="00AD0598"/>
    <w:rsid w:val="00AD2ACF"/>
    <w:rsid w:val="00AE36F5"/>
    <w:rsid w:val="00AF1969"/>
    <w:rsid w:val="00B02E19"/>
    <w:rsid w:val="00B067B8"/>
    <w:rsid w:val="00B1018D"/>
    <w:rsid w:val="00B125F1"/>
    <w:rsid w:val="00B22195"/>
    <w:rsid w:val="00B311B6"/>
    <w:rsid w:val="00B33C7C"/>
    <w:rsid w:val="00B348E5"/>
    <w:rsid w:val="00B42037"/>
    <w:rsid w:val="00B42BAB"/>
    <w:rsid w:val="00B700A9"/>
    <w:rsid w:val="00B7114E"/>
    <w:rsid w:val="00B836C3"/>
    <w:rsid w:val="00B852B0"/>
    <w:rsid w:val="00B90C7F"/>
    <w:rsid w:val="00BA17CE"/>
    <w:rsid w:val="00BA29FD"/>
    <w:rsid w:val="00BA3307"/>
    <w:rsid w:val="00BB34DB"/>
    <w:rsid w:val="00BB5BA7"/>
    <w:rsid w:val="00BB6C3D"/>
    <w:rsid w:val="00BC2E39"/>
    <w:rsid w:val="00BC3820"/>
    <w:rsid w:val="00BC448D"/>
    <w:rsid w:val="00BC57AA"/>
    <w:rsid w:val="00BE02C0"/>
    <w:rsid w:val="00BE26A6"/>
    <w:rsid w:val="00BE3666"/>
    <w:rsid w:val="00BE3B74"/>
    <w:rsid w:val="00BE4102"/>
    <w:rsid w:val="00BF4424"/>
    <w:rsid w:val="00BF473E"/>
    <w:rsid w:val="00C01A37"/>
    <w:rsid w:val="00C03DA7"/>
    <w:rsid w:val="00C0517D"/>
    <w:rsid w:val="00C22923"/>
    <w:rsid w:val="00C34766"/>
    <w:rsid w:val="00C405D4"/>
    <w:rsid w:val="00C51098"/>
    <w:rsid w:val="00C5676D"/>
    <w:rsid w:val="00C56B1A"/>
    <w:rsid w:val="00C70A36"/>
    <w:rsid w:val="00C74AD1"/>
    <w:rsid w:val="00C7537D"/>
    <w:rsid w:val="00C75E14"/>
    <w:rsid w:val="00C76B9B"/>
    <w:rsid w:val="00C836D8"/>
    <w:rsid w:val="00C868C9"/>
    <w:rsid w:val="00CA0248"/>
    <w:rsid w:val="00CA1CD9"/>
    <w:rsid w:val="00CB1D3B"/>
    <w:rsid w:val="00CC3037"/>
    <w:rsid w:val="00CC76C3"/>
    <w:rsid w:val="00CE18C7"/>
    <w:rsid w:val="00CF05CC"/>
    <w:rsid w:val="00CF2EA7"/>
    <w:rsid w:val="00CF3F8B"/>
    <w:rsid w:val="00D00D7A"/>
    <w:rsid w:val="00D0287C"/>
    <w:rsid w:val="00D07BA2"/>
    <w:rsid w:val="00D25014"/>
    <w:rsid w:val="00D26864"/>
    <w:rsid w:val="00D27111"/>
    <w:rsid w:val="00D27BF5"/>
    <w:rsid w:val="00D31981"/>
    <w:rsid w:val="00D3474F"/>
    <w:rsid w:val="00D35E71"/>
    <w:rsid w:val="00D41494"/>
    <w:rsid w:val="00D500F7"/>
    <w:rsid w:val="00D505D9"/>
    <w:rsid w:val="00D508A8"/>
    <w:rsid w:val="00D5276F"/>
    <w:rsid w:val="00D5470F"/>
    <w:rsid w:val="00D54E5B"/>
    <w:rsid w:val="00D61158"/>
    <w:rsid w:val="00D76054"/>
    <w:rsid w:val="00D76124"/>
    <w:rsid w:val="00D90B7A"/>
    <w:rsid w:val="00D90FAE"/>
    <w:rsid w:val="00D93283"/>
    <w:rsid w:val="00D974EE"/>
    <w:rsid w:val="00DA0E15"/>
    <w:rsid w:val="00DA17FF"/>
    <w:rsid w:val="00DA225A"/>
    <w:rsid w:val="00DA5AB7"/>
    <w:rsid w:val="00DB3D4A"/>
    <w:rsid w:val="00DB7584"/>
    <w:rsid w:val="00DC0174"/>
    <w:rsid w:val="00DC3784"/>
    <w:rsid w:val="00DC3B3A"/>
    <w:rsid w:val="00DD3BE8"/>
    <w:rsid w:val="00DD5CFA"/>
    <w:rsid w:val="00DE5180"/>
    <w:rsid w:val="00DE6041"/>
    <w:rsid w:val="00DF0ED9"/>
    <w:rsid w:val="00E00841"/>
    <w:rsid w:val="00E061D7"/>
    <w:rsid w:val="00E06673"/>
    <w:rsid w:val="00E12A34"/>
    <w:rsid w:val="00E22598"/>
    <w:rsid w:val="00E22E76"/>
    <w:rsid w:val="00E23506"/>
    <w:rsid w:val="00E274F8"/>
    <w:rsid w:val="00E314E2"/>
    <w:rsid w:val="00E32C25"/>
    <w:rsid w:val="00E43B85"/>
    <w:rsid w:val="00E46595"/>
    <w:rsid w:val="00E6202C"/>
    <w:rsid w:val="00E66891"/>
    <w:rsid w:val="00E679B1"/>
    <w:rsid w:val="00E72829"/>
    <w:rsid w:val="00E86581"/>
    <w:rsid w:val="00E95344"/>
    <w:rsid w:val="00E9650D"/>
    <w:rsid w:val="00EA3204"/>
    <w:rsid w:val="00EA44C3"/>
    <w:rsid w:val="00EA73D9"/>
    <w:rsid w:val="00EB516F"/>
    <w:rsid w:val="00EB6668"/>
    <w:rsid w:val="00EB6A8C"/>
    <w:rsid w:val="00EB799E"/>
    <w:rsid w:val="00EC16D8"/>
    <w:rsid w:val="00ED0D04"/>
    <w:rsid w:val="00ED616D"/>
    <w:rsid w:val="00EE089A"/>
    <w:rsid w:val="00EF1C7B"/>
    <w:rsid w:val="00EF7D87"/>
    <w:rsid w:val="00F2323E"/>
    <w:rsid w:val="00F25C2D"/>
    <w:rsid w:val="00F26E7F"/>
    <w:rsid w:val="00F30B04"/>
    <w:rsid w:val="00F331B5"/>
    <w:rsid w:val="00F52F12"/>
    <w:rsid w:val="00F559FC"/>
    <w:rsid w:val="00F56D23"/>
    <w:rsid w:val="00F70495"/>
    <w:rsid w:val="00F7741E"/>
    <w:rsid w:val="00F82FFC"/>
    <w:rsid w:val="00FA2B6B"/>
    <w:rsid w:val="00FB3D36"/>
    <w:rsid w:val="00FB6758"/>
    <w:rsid w:val="00FB7725"/>
    <w:rsid w:val="00FC2D71"/>
    <w:rsid w:val="00FC3D20"/>
    <w:rsid w:val="00FE274E"/>
    <w:rsid w:val="00FE4B55"/>
    <w:rsid w:val="00FE617A"/>
  </w:rsids>
  <m:mathPr>
    <m:mathFont m:val="Cambria Math"/>
    <m:brkBin m:val="before"/>
    <m:brkBinSub m:val="--"/>
    <m:smallFrac m:val="off"/>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552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i-FI" w:eastAsia="fi-FI"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ali">
    <w:name w:val="Normal"/>
    <w:qFormat/>
    <w:rsid w:val="00CB1D3B"/>
    <w:pPr>
      <w:spacing w:after="240"/>
    </w:pPr>
    <w:rPr>
      <w:sz w:val="24"/>
      <w:lang w:eastAsia="en-US"/>
    </w:rPr>
  </w:style>
  <w:style w:type="paragraph" w:styleId="Otsikko1">
    <w:name w:val="heading 1"/>
    <w:basedOn w:val="Normaali"/>
    <w:next w:val="s2"/>
    <w:qFormat/>
    <w:rsid w:val="00CB1D3B"/>
    <w:pPr>
      <w:keepNext/>
      <w:spacing w:after="480"/>
      <w:outlineLvl w:val="0"/>
    </w:pPr>
    <w:rPr>
      <w:b/>
      <w:caps/>
    </w:rPr>
  </w:style>
  <w:style w:type="paragraph" w:styleId="Otsikko2">
    <w:name w:val="heading 2"/>
    <w:basedOn w:val="Normaali"/>
    <w:next w:val="s2"/>
    <w:qFormat/>
    <w:rsid w:val="00CB1D3B"/>
    <w:pPr>
      <w:keepNext/>
      <w:outlineLvl w:val="1"/>
    </w:pPr>
  </w:style>
  <w:style w:type="paragraph" w:styleId="Otsikko3">
    <w:name w:val="heading 3"/>
    <w:basedOn w:val="Normaali"/>
    <w:next w:val="s2"/>
    <w:qFormat/>
    <w:rsid w:val="00CB1D3B"/>
    <w:pPr>
      <w:keepNext/>
      <w:outlineLvl w:val="2"/>
    </w:p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qFormat/>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customStyle="1" w:styleId="s2">
    <w:name w:val="s2"/>
    <w:basedOn w:val="Normaali"/>
    <w:rsid w:val="00CB1D3B"/>
    <w:pPr>
      <w:ind w:left="2591"/>
    </w:pPr>
  </w:style>
  <w:style w:type="paragraph" w:customStyle="1" w:styleId="l1">
    <w:name w:val="l1"/>
    <w:basedOn w:val="Normaali"/>
    <w:rsid w:val="00CB1D3B"/>
    <w:pPr>
      <w:ind w:left="1874" w:hanging="576"/>
    </w:pPr>
  </w:style>
  <w:style w:type="paragraph" w:customStyle="1" w:styleId="l2">
    <w:name w:val="l2"/>
    <w:basedOn w:val="Normaali"/>
    <w:rsid w:val="00CB1D3B"/>
    <w:pPr>
      <w:ind w:left="3167" w:hanging="576"/>
    </w:pPr>
  </w:style>
  <w:style w:type="paragraph" w:customStyle="1" w:styleId="s1">
    <w:name w:val="s1"/>
    <w:basedOn w:val="Normaali"/>
    <w:rsid w:val="00CB1D3B"/>
    <w:pPr>
      <w:ind w:left="1298"/>
    </w:pPr>
  </w:style>
  <w:style w:type="paragraph" w:customStyle="1" w:styleId="v1">
    <w:name w:val="v1"/>
    <w:basedOn w:val="Normaali"/>
    <w:rsid w:val="00CB1D3B"/>
    <w:pPr>
      <w:ind w:left="1298" w:hanging="1298"/>
    </w:pPr>
  </w:style>
  <w:style w:type="paragraph" w:customStyle="1" w:styleId="v2">
    <w:name w:val="v2"/>
    <w:basedOn w:val="Normaali"/>
    <w:rsid w:val="00CB1D3B"/>
    <w:pPr>
      <w:ind w:left="2592" w:hanging="2592"/>
    </w:pPr>
  </w:style>
  <w:style w:type="paragraph" w:styleId="Yltunniste">
    <w:name w:val="header"/>
    <w:basedOn w:val="Normaali"/>
    <w:rsid w:val="00CB1D3B"/>
    <w:pPr>
      <w:spacing w:after="0"/>
    </w:pPr>
  </w:style>
  <w:style w:type="paragraph" w:styleId="Alatunniste">
    <w:name w:val="footer"/>
    <w:basedOn w:val="Normaali"/>
    <w:rsid w:val="00CB1D3B"/>
    <w:pPr>
      <w:spacing w:after="0"/>
    </w:pPr>
  </w:style>
  <w:style w:type="character" w:styleId="Sivunumero">
    <w:name w:val="page number"/>
    <w:basedOn w:val="Kappaleenoletusfontti"/>
    <w:rsid w:val="00CB1D3B"/>
  </w:style>
  <w:style w:type="paragraph" w:customStyle="1" w:styleId="Vastaanottaja">
    <w:name w:val="Vastaanottaja"/>
    <w:basedOn w:val="Normaali"/>
    <w:rsid w:val="00CB1D3B"/>
    <w:pPr>
      <w:spacing w:after="0"/>
    </w:pPr>
  </w:style>
  <w:style w:type="paragraph" w:customStyle="1" w:styleId="Viite">
    <w:name w:val="Viite"/>
    <w:basedOn w:val="Normaali"/>
    <w:next w:val="Otsikko1"/>
    <w:rsid w:val="00CB1D3B"/>
    <w:pPr>
      <w:spacing w:before="720"/>
    </w:pPr>
  </w:style>
  <w:style w:type="paragraph" w:customStyle="1" w:styleId="Laatija">
    <w:name w:val="Laatija"/>
    <w:basedOn w:val="Normaali"/>
    <w:next w:val="Vastaanottaja"/>
    <w:rsid w:val="00CB1D3B"/>
    <w:pPr>
      <w:tabs>
        <w:tab w:val="left" w:pos="2592"/>
        <w:tab w:val="left" w:pos="5184"/>
        <w:tab w:val="left" w:pos="9072"/>
      </w:tabs>
      <w:spacing w:after="720"/>
    </w:pPr>
  </w:style>
  <w:style w:type="paragraph" w:styleId="Merkittyluettelo">
    <w:name w:val="List Bullet"/>
    <w:basedOn w:val="Normaali"/>
    <w:rsid w:val="00CB1D3B"/>
    <w:pPr>
      <w:ind w:left="283" w:hanging="283"/>
    </w:pPr>
  </w:style>
  <w:style w:type="paragraph" w:styleId="Makroteksti">
    <w:name w:val="macro"/>
    <w:semiHidden/>
    <w:rsid w:val="00CB1D3B"/>
    <w:pPr>
      <w:tabs>
        <w:tab w:val="left" w:pos="480"/>
        <w:tab w:val="left" w:pos="960"/>
        <w:tab w:val="left" w:pos="1440"/>
        <w:tab w:val="left" w:pos="1920"/>
        <w:tab w:val="left" w:pos="2400"/>
        <w:tab w:val="left" w:pos="2880"/>
        <w:tab w:val="left" w:pos="3360"/>
        <w:tab w:val="left" w:pos="3840"/>
        <w:tab w:val="left" w:pos="4320"/>
      </w:tabs>
    </w:pPr>
    <w:rPr>
      <w:rFonts w:ascii="Arial" w:hAnsi="Arial"/>
      <w:sz w:val="22"/>
      <w:lang w:eastAsia="en-US"/>
    </w:rPr>
  </w:style>
  <w:style w:type="paragraph" w:styleId="Seliteteksti">
    <w:name w:val="Balloon Text"/>
    <w:basedOn w:val="Normaali"/>
    <w:semiHidden/>
    <w:rsid w:val="00B22195"/>
    <w:rPr>
      <w:rFonts w:ascii="Tahoma" w:hAnsi="Tahoma" w:cs="Tahoma"/>
      <w:sz w:val="16"/>
      <w:szCs w:val="16"/>
    </w:rPr>
  </w:style>
  <w:style w:type="character" w:styleId="Hyperlinkki">
    <w:name w:val="Hyperlink"/>
    <w:basedOn w:val="Kappaleenoletusfontti"/>
    <w:rsid w:val="000E760B"/>
    <w:rPr>
      <w:color w:val="0000FF"/>
      <w:u w:val="single"/>
    </w:rPr>
  </w:style>
  <w:style w:type="character" w:styleId="AvattuHyperlinkki">
    <w:name w:val="FollowedHyperlink"/>
    <w:basedOn w:val="Kappaleenoletusfontti"/>
    <w:rsid w:val="00E00841"/>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436408421">
      <w:bodyDiv w:val="1"/>
      <w:marLeft w:val="0"/>
      <w:marRight w:val="0"/>
      <w:marTop w:val="0"/>
      <w:marBottom w:val="0"/>
      <w:divBdr>
        <w:top w:val="none" w:sz="0" w:space="0" w:color="auto"/>
        <w:left w:val="none" w:sz="0" w:space="0" w:color="auto"/>
        <w:bottom w:val="none" w:sz="0" w:space="0" w:color="auto"/>
        <w:right w:val="none" w:sz="0" w:space="0" w:color="auto"/>
      </w:divBdr>
    </w:div>
    <w:div w:id="545029605">
      <w:bodyDiv w:val="1"/>
      <w:marLeft w:val="0"/>
      <w:marRight w:val="0"/>
      <w:marTop w:val="0"/>
      <w:marBottom w:val="0"/>
      <w:divBdr>
        <w:top w:val="none" w:sz="0" w:space="0" w:color="auto"/>
        <w:left w:val="none" w:sz="0" w:space="0" w:color="auto"/>
        <w:bottom w:val="none" w:sz="0" w:space="0" w:color="auto"/>
        <w:right w:val="none" w:sz="0" w:space="0" w:color="auto"/>
      </w:divBdr>
    </w:div>
    <w:div w:id="757016683">
      <w:bodyDiv w:val="1"/>
      <w:marLeft w:val="0"/>
      <w:marRight w:val="0"/>
      <w:marTop w:val="0"/>
      <w:marBottom w:val="0"/>
      <w:divBdr>
        <w:top w:val="none" w:sz="0" w:space="0" w:color="auto"/>
        <w:left w:val="none" w:sz="0" w:space="0" w:color="auto"/>
        <w:bottom w:val="none" w:sz="0" w:space="0" w:color="auto"/>
        <w:right w:val="none" w:sz="0" w:space="0" w:color="auto"/>
      </w:divBdr>
    </w:div>
    <w:div w:id="1196965356">
      <w:bodyDiv w:val="1"/>
      <w:marLeft w:val="0"/>
      <w:marRight w:val="0"/>
      <w:marTop w:val="0"/>
      <w:marBottom w:val="0"/>
      <w:divBdr>
        <w:top w:val="none" w:sz="0" w:space="0" w:color="auto"/>
        <w:left w:val="none" w:sz="0" w:space="0" w:color="auto"/>
        <w:bottom w:val="none" w:sz="0" w:space="0" w:color="auto"/>
        <w:right w:val="none" w:sz="0" w:space="0" w:color="auto"/>
      </w:divBdr>
    </w:div>
    <w:div w:id="1308121185">
      <w:bodyDiv w:val="1"/>
      <w:marLeft w:val="0"/>
      <w:marRight w:val="0"/>
      <w:marTop w:val="0"/>
      <w:marBottom w:val="0"/>
      <w:divBdr>
        <w:top w:val="none" w:sz="0" w:space="0" w:color="auto"/>
        <w:left w:val="none" w:sz="0" w:space="0" w:color="auto"/>
        <w:bottom w:val="none" w:sz="0" w:space="0" w:color="auto"/>
        <w:right w:val="none" w:sz="0" w:space="0" w:color="auto"/>
      </w:divBdr>
    </w:div>
    <w:div w:id="1850438021">
      <w:bodyDiv w:val="1"/>
      <w:marLeft w:val="0"/>
      <w:marRight w:val="0"/>
      <w:marTop w:val="0"/>
      <w:marBottom w:val="0"/>
      <w:divBdr>
        <w:top w:val="none" w:sz="0" w:space="0" w:color="auto"/>
        <w:left w:val="none" w:sz="0" w:space="0" w:color="auto"/>
        <w:bottom w:val="none" w:sz="0" w:space="0" w:color="auto"/>
        <w:right w:val="none" w:sz="0" w:space="0" w:color="auto"/>
      </w:divBdr>
    </w:div>
    <w:div w:id="1879704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eter1\Application%20Data\Microsoft\Templates\Kraft%20muistiopohja.dot" TargetMode="Externa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Kraft muistiopohja</Template>
  <TotalTime>47</TotalTime>
  <Pages>3</Pages>
  <Words>518</Words>
  <Characters>4202</Characters>
  <Application>Microsoft Office Word</Application>
  <DocSecurity>0</DocSecurity>
  <Lines>35</Lines>
  <Paragraphs>9</Paragraphs>
  <ScaleCrop>false</ScaleCrop>
  <HeadingPairs>
    <vt:vector size="4" baseType="variant">
      <vt:variant>
        <vt:lpstr>Otsikko</vt:lpstr>
      </vt:variant>
      <vt:variant>
        <vt:i4>1</vt:i4>
      </vt:variant>
      <vt:variant>
        <vt:lpstr>Title</vt:lpstr>
      </vt:variant>
      <vt:variant>
        <vt:i4>1</vt:i4>
      </vt:variant>
    </vt:vector>
  </HeadingPairs>
  <TitlesOfParts>
    <vt:vector size="2" baseType="lpstr">
      <vt:lpstr>Yleinen asiakirjamalli, SF-stand.</vt:lpstr>
      <vt:lpstr>Yleinen asiakirjamalli, SF-stand.</vt:lpstr>
    </vt:vector>
  </TitlesOfParts>
  <Company>Oy Estrella Ab</Company>
  <LinksUpToDate>false</LinksUpToDate>
  <CharactersWithSpaces>4711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Yleinen asiakirjamalli, SF-stand.</dc:title>
  <dc:creator>Administrator</dc:creator>
  <cp:keywords>malli WW60sf</cp:keywords>
  <dc:description>Versiopvm:  29.8.95</dc:description>
  <cp:lastModifiedBy>Peter</cp:lastModifiedBy>
  <cp:revision>6</cp:revision>
  <cp:lastPrinted>2011-10-17T08:50:00Z</cp:lastPrinted>
  <dcterms:created xsi:type="dcterms:W3CDTF">2012-04-06T08:06:00Z</dcterms:created>
  <dcterms:modified xsi:type="dcterms:W3CDTF">2012-04-06T08:52:00Z</dcterms:modified>
</cp:coreProperties>
</file>